
<file path=[Content_Types].xml><?xml version="1.0" encoding="utf-8"?>
<Types xmlns="http://schemas.openxmlformats.org/package/2006/content-types">
  <Default Extension="jpeg" ContentType="image/jpeg"/>
  <Default Extension="jpg" ContentType="image/jp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3355"/>
        <w:gridCol w:w="3364"/>
        <w:gridCol w:w="3364"/>
        <w:gridCol w:w="5037"/>
      </w:tblGrid>
      <w:tr w:rsidR="00A70CF5" w14:paraId="1FC3F3C3" w14:textId="77777777" w:rsidTr="00D84241">
        <w:trPr>
          <w:trHeight w:val="3690"/>
          <w:jc w:val="center"/>
        </w:trPr>
        <w:tc>
          <w:tcPr>
            <w:tcW w:w="3350" w:type="dxa"/>
            <w:shd w:val="clear" w:color="auto" w:fill="AD1826" w:themeFill="accent1"/>
          </w:tcPr>
          <w:p w14:paraId="20F2CE64" w14:textId="421F1E23" w:rsidR="00DF19EB" w:rsidRDefault="00B34D26" w:rsidP="003758E8">
            <w:pPr>
              <w:pStyle w:val="Heading1"/>
              <w:framePr w:hSpace="0" w:wrap="auto" w:vAnchor="margin" w:hAnchor="text" w:xAlign="left" w:yAlign="inline"/>
            </w:pPr>
            <w:r>
              <w:t>Online reading books</w:t>
            </w:r>
          </w:p>
          <w:p w14:paraId="1DE48F2C" w14:textId="77777777" w:rsidR="00E125CF" w:rsidRPr="00C3463C" w:rsidRDefault="00C3463C" w:rsidP="00C3463C">
            <w:pPr>
              <w:pStyle w:val="Heading4"/>
              <w:framePr w:hSpace="0" w:wrap="auto" w:vAnchor="margin" w:hAnchor="text" w:xAlign="left" w:yAlign="inline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•••</w:t>
            </w:r>
          </w:p>
          <w:p w14:paraId="64555157" w14:textId="77777777" w:rsidR="00C3463C" w:rsidRPr="00E125CF" w:rsidRDefault="00C3463C" w:rsidP="00E125CF">
            <w:pPr>
              <w:pStyle w:val="Heading1"/>
              <w:framePr w:wrap="around"/>
              <w:jc w:val="center"/>
              <w:rPr>
                <w:b w:val="0"/>
                <w:color w:val="FFFFFF" w:themeColor="background1"/>
                <w:sz w:val="22"/>
                <w:lang w:val="en-GB"/>
              </w:rPr>
            </w:pPr>
            <w:r w:rsidRPr="00E125CF">
              <w:rPr>
                <w:b w:val="0"/>
                <w:color w:val="FFFFFF" w:themeColor="background1"/>
                <w:sz w:val="22"/>
                <w:lang w:val="en-GB"/>
              </w:rPr>
              <w:t>Use the Bug Club online books weekly for additional reading practice</w:t>
            </w:r>
            <w:r w:rsidR="00E125CF">
              <w:rPr>
                <w:b w:val="0"/>
                <w:color w:val="FFFFFF" w:themeColor="background1"/>
                <w:sz w:val="22"/>
                <w:lang w:val="en-GB"/>
              </w:rPr>
              <w:t>.</w:t>
            </w:r>
          </w:p>
          <w:p w14:paraId="381E65F3" w14:textId="77777777" w:rsidR="00DF19EB" w:rsidRDefault="00DF19EB" w:rsidP="00E125CF">
            <w:pPr>
              <w:jc w:val="center"/>
            </w:pPr>
          </w:p>
          <w:p w14:paraId="0139F1F9" w14:textId="77777777" w:rsidR="00E125CF" w:rsidRDefault="00E125CF" w:rsidP="00E125CF">
            <w:pPr>
              <w:jc w:val="center"/>
            </w:pPr>
            <w:r>
              <w:t>Find the login details in the back of your child</w:t>
            </w:r>
            <w:r w:rsidR="00537E15">
              <w:t>’</w:t>
            </w:r>
            <w:r>
              <w:t>s reading diary.</w:t>
            </w:r>
          </w:p>
          <w:p w14:paraId="27049701" w14:textId="77777777" w:rsidR="00E125CF" w:rsidRDefault="00E125CF" w:rsidP="00E125CF">
            <w:pPr>
              <w:jc w:val="center"/>
            </w:pPr>
          </w:p>
          <w:p w14:paraId="7621C805" w14:textId="77777777" w:rsidR="00E125CF" w:rsidRPr="00C3463C" w:rsidRDefault="00C3463C" w:rsidP="00C3463C">
            <w:pPr>
              <w:jc w:val="center"/>
              <w:rPr>
                <w:b/>
              </w:rPr>
            </w:pPr>
            <w:r w:rsidRPr="00C3463C">
              <w:rPr>
                <w:b/>
                <w:color w:val="A6ABBC" w:themeColor="background2"/>
              </w:rPr>
              <w:t xml:space="preserve">See </w:t>
            </w:r>
            <w:r w:rsidR="00E125CF" w:rsidRPr="00C3463C">
              <w:rPr>
                <w:b/>
                <w:color w:val="A6ABBC" w:themeColor="background2"/>
              </w:rPr>
              <w:t>your child’s teacher if you need support.</w:t>
            </w:r>
          </w:p>
        </w:tc>
        <w:tc>
          <w:tcPr>
            <w:tcW w:w="3360" w:type="dxa"/>
            <w:shd w:val="clear" w:color="auto" w:fill="162766" w:themeFill="text2"/>
          </w:tcPr>
          <w:p w14:paraId="0903582D" w14:textId="77777777" w:rsidR="00DF19EB" w:rsidRDefault="00B34D26" w:rsidP="00B34D26">
            <w:pPr>
              <w:pStyle w:val="BodyText"/>
              <w:spacing w:before="120" w:after="120"/>
              <w:jc w:val="center"/>
              <w:rPr>
                <w:b/>
                <w:sz w:val="24"/>
              </w:rPr>
            </w:pPr>
            <w:r w:rsidRPr="00B34D26">
              <w:rPr>
                <w:b/>
                <w:sz w:val="24"/>
              </w:rPr>
              <w:t>Reading at home is important</w:t>
            </w:r>
          </w:p>
          <w:p w14:paraId="605A64E0" w14:textId="77777777" w:rsidR="00C3463C" w:rsidRDefault="00C3463C" w:rsidP="00C3463C">
            <w:pPr>
              <w:pStyle w:val="Heading4"/>
              <w:framePr w:hSpace="0" w:wrap="auto" w:vAnchor="margin" w:hAnchor="text" w:xAlign="left" w:yAlign="inline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•••</w:t>
            </w:r>
          </w:p>
          <w:p w14:paraId="06DCDDDD" w14:textId="7210D994" w:rsidR="00DF19EB" w:rsidRDefault="00B34D26" w:rsidP="00B34D26">
            <w:pPr>
              <w:jc w:val="center"/>
            </w:pPr>
            <w:r>
              <w:t>Your child should read their ‘phonics’ book to an adult 3</w:t>
            </w:r>
            <w:r w:rsidR="0096534D">
              <w:t xml:space="preserve">-5 x per </w:t>
            </w:r>
            <w:r>
              <w:t>week minimum!).</w:t>
            </w:r>
          </w:p>
          <w:p w14:paraId="62381DC2" w14:textId="77777777" w:rsidR="00DB52B3" w:rsidRDefault="00DB52B3" w:rsidP="00B34D26">
            <w:pPr>
              <w:jc w:val="center"/>
            </w:pPr>
          </w:p>
          <w:p w14:paraId="1DDA7757" w14:textId="77777777" w:rsidR="00DB52B3" w:rsidRDefault="00215844" w:rsidP="00B34D26">
            <w:pPr>
              <w:jc w:val="center"/>
            </w:pPr>
            <w:r>
              <w:t>Find</w:t>
            </w:r>
            <w:r w:rsidR="00DB52B3">
              <w:t xml:space="preserve"> a time that works for you… your child may find reading at the end of the day hard when they are tired</w:t>
            </w:r>
            <w:r w:rsidR="00537E15">
              <w:t>.</w:t>
            </w:r>
          </w:p>
          <w:p w14:paraId="6121129B" w14:textId="77777777" w:rsidR="00B34D26" w:rsidRDefault="00B34D26" w:rsidP="00B34D26">
            <w:pPr>
              <w:jc w:val="center"/>
            </w:pPr>
          </w:p>
          <w:p w14:paraId="4CD3A185" w14:textId="7738B60D" w:rsidR="00B34D26" w:rsidRPr="00DB52B3" w:rsidRDefault="00B34D26" w:rsidP="00FD3631">
            <w:pPr>
              <w:rPr>
                <w:b/>
                <w:u w:val="single"/>
              </w:rPr>
            </w:pPr>
          </w:p>
        </w:tc>
        <w:tc>
          <w:tcPr>
            <w:tcW w:w="3360" w:type="dxa"/>
          </w:tcPr>
          <w:p w14:paraId="6DE843A8" w14:textId="2EE1E41A" w:rsidR="00DF19EB" w:rsidRPr="00281E3F" w:rsidRDefault="004A78AA" w:rsidP="00E125CF">
            <w:pPr>
              <w:pStyle w:val="Heading2"/>
              <w:framePr w:hSpace="0" w:wrap="auto" w:vAnchor="margin" w:hAnchor="text" w:xAlign="left" w:yAlign="inline"/>
            </w:pPr>
            <w:r w:rsidRPr="00215844">
              <w:rPr>
                <w:noProof/>
                <w:color w:val="A6ABBC" w:themeColor="background2"/>
                <w:sz w:val="24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4DFAF0D1" wp14:editId="4635BBCC">
                      <wp:simplePos x="0" y="0"/>
                      <wp:positionH relativeFrom="column">
                        <wp:posOffset>-73025</wp:posOffset>
                      </wp:positionH>
                      <wp:positionV relativeFrom="paragraph">
                        <wp:posOffset>1226820</wp:posOffset>
                      </wp:positionV>
                      <wp:extent cx="2245995" cy="1028700"/>
                      <wp:effectExtent l="0" t="0" r="20955" b="19050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45995" cy="10287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875941E" w14:textId="2D0EF1F5" w:rsidR="000D628A" w:rsidRPr="004A78AA" w:rsidRDefault="004A78AA" w:rsidP="000D628A">
                                  <w:pPr>
                                    <w:ind w:left="0"/>
                                    <w:rPr>
                                      <w:color w:val="auto"/>
                                      <w:lang w:val="en-GB"/>
                                    </w:rPr>
                                  </w:pPr>
                                  <w:r>
                                    <w:rPr>
                                      <w:color w:val="auto"/>
                                      <w:lang w:val="en-GB"/>
                                    </w:rPr>
                                    <w:t>Playing games,</w:t>
                                  </w:r>
                                  <w:r w:rsidR="000D628A" w:rsidRPr="004A78AA">
                                    <w:rPr>
                                      <w:color w:val="auto"/>
                                      <w:lang w:val="en-GB"/>
                                    </w:rPr>
                                    <w:t xml:space="preserve"> helps your child </w:t>
                                  </w:r>
                                  <w:r w:rsidRPr="004A78AA">
                                    <w:rPr>
                                      <w:color w:val="auto"/>
                                      <w:lang w:val="en-GB"/>
                                    </w:rPr>
                                    <w:t xml:space="preserve">practise </w:t>
                                  </w:r>
                                  <w:r>
                                    <w:rPr>
                                      <w:color w:val="auto"/>
                                      <w:lang w:val="en-GB"/>
                                    </w:rPr>
                                    <w:t xml:space="preserve">all of </w:t>
                                  </w:r>
                                  <w:r w:rsidR="00417AA2">
                                    <w:rPr>
                                      <w:color w:val="auto"/>
                                      <w:lang w:val="en-GB"/>
                                    </w:rPr>
                                    <w:t>their</w:t>
                                  </w:r>
                                  <w:r>
                                    <w:rPr>
                                      <w:color w:val="auto"/>
                                      <w:lang w:val="en-GB"/>
                                    </w:rPr>
                                    <w:t xml:space="preserve"> phonics</w:t>
                                  </w:r>
                                  <w:r w:rsidRPr="004A78AA">
                                    <w:rPr>
                                      <w:color w:val="auto"/>
                                      <w:lang w:val="en-GB"/>
                                    </w:rPr>
                                    <w:t xml:space="preserve"> skills </w:t>
                                  </w:r>
                                  <w:r>
                                    <w:rPr>
                                      <w:color w:val="auto"/>
                                      <w:lang w:val="en-GB"/>
                                    </w:rPr>
                                    <w:t xml:space="preserve">in a fun way. </w:t>
                                  </w:r>
                                  <w:r w:rsidR="00417AA2">
                                    <w:rPr>
                                      <w:color w:val="auto"/>
                                      <w:lang w:val="en-GB"/>
                                    </w:rPr>
                                    <w:t xml:space="preserve"> They need lots of practise to </w:t>
                                  </w:r>
                                  <w:r w:rsidR="000D628A" w:rsidRPr="004A78AA">
                                    <w:rPr>
                                      <w:color w:val="auto"/>
                                      <w:lang w:val="en-GB"/>
                                    </w:rPr>
                                    <w:t>recognise</w:t>
                                  </w:r>
                                  <w:r w:rsidR="00417AA2">
                                    <w:rPr>
                                      <w:color w:val="auto"/>
                                      <w:lang w:val="en-GB"/>
                                    </w:rPr>
                                    <w:t xml:space="preserve"> and r</w:t>
                                  </w:r>
                                  <w:r w:rsidR="000D628A" w:rsidRPr="004A78AA">
                                    <w:rPr>
                                      <w:color w:val="auto"/>
                                      <w:lang w:val="en-GB"/>
                                    </w:rPr>
                                    <w:t xml:space="preserve">ecall </w:t>
                                  </w:r>
                                  <w:r w:rsidR="00417AA2">
                                    <w:rPr>
                                      <w:color w:val="auto"/>
                                      <w:lang w:val="en-GB"/>
                                    </w:rPr>
                                    <w:t>phonemes individually and within words.</w:t>
                                  </w:r>
                                  <w:r w:rsidR="000D628A" w:rsidRPr="004A78AA">
                                    <w:rPr>
                                      <w:color w:val="auto"/>
                                      <w:lang w:val="en-GB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DFAF0D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5.75pt;margin-top:96.6pt;width:176.85pt;height:81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">
                      <v:textbox>
                        <w:txbxContent>
                          <w:p w14:paraId="2875941E" w14:textId="2D0EF1F5" w:rsidR="000D628A" w:rsidRPr="004A78AA" w:rsidRDefault="004A78AA" w:rsidP="000D628A">
                            <w:pPr>
                              <w:ind w:left="0"/>
                              <w:rPr>
                                <w:color w:val="auto"/>
                                <w:lang w:val="en-GB"/>
                              </w:rPr>
                            </w:pPr>
                            <w:r>
                              <w:rPr>
                                <w:color w:val="auto"/>
                                <w:lang w:val="en-GB"/>
                              </w:rPr>
                              <w:t>Playing games,</w:t>
                            </w:r>
                            <w:r w:rsidR="000D628A" w:rsidRPr="004A78AA">
                              <w:rPr>
                                <w:color w:val="auto"/>
                                <w:lang w:val="en-GB"/>
                              </w:rPr>
                              <w:t xml:space="preserve"> helps your child </w:t>
                            </w:r>
                            <w:r w:rsidRPr="004A78AA">
                              <w:rPr>
                                <w:color w:val="auto"/>
                                <w:lang w:val="en-GB"/>
                              </w:rPr>
                              <w:t xml:space="preserve">practise </w:t>
                            </w:r>
                            <w:r>
                              <w:rPr>
                                <w:color w:val="auto"/>
                                <w:lang w:val="en-GB"/>
                              </w:rPr>
                              <w:t xml:space="preserve">all of </w:t>
                            </w:r>
                            <w:r w:rsidR="00417AA2">
                              <w:rPr>
                                <w:color w:val="auto"/>
                                <w:lang w:val="en-GB"/>
                              </w:rPr>
                              <w:t>their</w:t>
                            </w:r>
                            <w:r>
                              <w:rPr>
                                <w:color w:val="auto"/>
                                <w:lang w:val="en-GB"/>
                              </w:rPr>
                              <w:t xml:space="preserve"> phonics</w:t>
                            </w:r>
                            <w:r w:rsidRPr="004A78AA">
                              <w:rPr>
                                <w:color w:val="auto"/>
                                <w:lang w:val="en-GB"/>
                              </w:rPr>
                              <w:t xml:space="preserve"> skills </w:t>
                            </w:r>
                            <w:r>
                              <w:rPr>
                                <w:color w:val="auto"/>
                                <w:lang w:val="en-GB"/>
                              </w:rPr>
                              <w:t xml:space="preserve">in a fun way. </w:t>
                            </w:r>
                            <w:r w:rsidR="00417AA2">
                              <w:rPr>
                                <w:color w:val="auto"/>
                                <w:lang w:val="en-GB"/>
                              </w:rPr>
                              <w:t xml:space="preserve"> They need lots of practise to </w:t>
                            </w:r>
                            <w:r w:rsidR="000D628A" w:rsidRPr="004A78AA">
                              <w:rPr>
                                <w:color w:val="auto"/>
                                <w:lang w:val="en-GB"/>
                              </w:rPr>
                              <w:t>recognise</w:t>
                            </w:r>
                            <w:r w:rsidR="00417AA2">
                              <w:rPr>
                                <w:color w:val="auto"/>
                                <w:lang w:val="en-GB"/>
                              </w:rPr>
                              <w:t xml:space="preserve"> and r</w:t>
                            </w:r>
                            <w:r w:rsidR="000D628A" w:rsidRPr="004A78AA">
                              <w:rPr>
                                <w:color w:val="auto"/>
                                <w:lang w:val="en-GB"/>
                              </w:rPr>
                              <w:t xml:space="preserve">ecall </w:t>
                            </w:r>
                            <w:r w:rsidR="00417AA2">
                              <w:rPr>
                                <w:color w:val="auto"/>
                                <w:lang w:val="en-GB"/>
                              </w:rPr>
                              <w:t>phonemes individually and within words.</w:t>
                            </w:r>
                            <w:r w:rsidR="000D628A" w:rsidRPr="004A78AA">
                              <w:rPr>
                                <w:color w:val="auto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0D628A">
              <w:rPr>
                <w:noProof/>
              </w:rPr>
              <w:drawing>
                <wp:anchor distT="0" distB="0" distL="114300" distR="114300" simplePos="0" relativeHeight="251757568" behindDoc="1" locked="0" layoutInCell="1" allowOverlap="1" wp14:anchorId="751D2998" wp14:editId="08D6042B">
                  <wp:simplePos x="0" y="0"/>
                  <wp:positionH relativeFrom="column">
                    <wp:posOffset>901453</wp:posOffset>
                  </wp:positionH>
                  <wp:positionV relativeFrom="paragraph">
                    <wp:posOffset>63074</wp:posOffset>
                  </wp:positionV>
                  <wp:extent cx="1153795" cy="709930"/>
                  <wp:effectExtent l="0" t="0" r="8255" b="0"/>
                  <wp:wrapTight wrapText="bothSides">
                    <wp:wrapPolygon edited="0">
                      <wp:start x="0" y="0"/>
                      <wp:lineTo x="0" y="20866"/>
                      <wp:lineTo x="21398" y="20866"/>
                      <wp:lineTo x="21398" y="0"/>
                      <wp:lineTo x="0" y="0"/>
                    </wp:wrapPolygon>
                  </wp:wrapTight>
                  <wp:docPr id="7" name="object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ject 9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795" cy="70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A78AA">
              <w:rPr>
                <w:noProof/>
              </w:rPr>
              <w:drawing>
                <wp:anchor distT="0" distB="0" distL="114300" distR="114300" simplePos="0" relativeHeight="251758592" behindDoc="1" locked="0" layoutInCell="1" allowOverlap="1" wp14:anchorId="263A3B61" wp14:editId="59CC1C94">
                  <wp:simplePos x="0" y="0"/>
                  <wp:positionH relativeFrom="column">
                    <wp:posOffset>12053</wp:posOffset>
                  </wp:positionH>
                  <wp:positionV relativeFrom="paragraph">
                    <wp:posOffset>36393</wp:posOffset>
                  </wp:positionV>
                  <wp:extent cx="895396" cy="1225613"/>
                  <wp:effectExtent l="0" t="0" r="0" b="0"/>
                  <wp:wrapTight wrapText="bothSides">
                    <wp:wrapPolygon edited="0">
                      <wp:start x="0" y="0"/>
                      <wp:lineTo x="0" y="21152"/>
                      <wp:lineTo x="21140" y="21152"/>
                      <wp:lineTo x="21140" y="0"/>
                      <wp:lineTo x="0" y="0"/>
                    </wp:wrapPolygon>
                  </wp:wrapTight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396" cy="12256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4A78AA">
              <w:t xml:space="preserve"> </w:t>
            </w:r>
          </w:p>
        </w:tc>
        <w:tc>
          <w:tcPr>
            <w:tcW w:w="5030" w:type="dxa"/>
          </w:tcPr>
          <w:p w14:paraId="027863CB" w14:textId="03E62339" w:rsidR="00DF19EB" w:rsidRPr="00140289" w:rsidRDefault="00787B96" w:rsidP="003758E8">
            <w:pPr>
              <w:spacing w:before="298" w:line="249" w:lineRule="auto"/>
              <w:ind w:left="644" w:right="622"/>
              <w:jc w:val="center"/>
              <w:rPr>
                <w:rStyle w:val="TitleChar"/>
                <w:sz w:val="36"/>
              </w:rPr>
            </w:pPr>
            <w:r>
              <w:rPr>
                <w:rStyle w:val="TitleChar"/>
                <w:sz w:val="36"/>
              </w:rPr>
              <w:t xml:space="preserve">A guide to </w:t>
            </w:r>
            <w:r w:rsidR="00140289" w:rsidRPr="00140289">
              <w:rPr>
                <w:rStyle w:val="TitleChar"/>
                <w:sz w:val="36"/>
              </w:rPr>
              <w:t xml:space="preserve">Phonics &amp; Reading in </w:t>
            </w:r>
            <w:r w:rsidR="00D23161">
              <w:rPr>
                <w:rStyle w:val="TitleChar"/>
                <w:sz w:val="36"/>
              </w:rPr>
              <w:t>K</w:t>
            </w:r>
            <w:r w:rsidR="00722313">
              <w:rPr>
                <w:rStyle w:val="TitleChar"/>
                <w:sz w:val="36"/>
              </w:rPr>
              <w:t>ey Stage one</w:t>
            </w:r>
          </w:p>
          <w:p w14:paraId="5F991B9D" w14:textId="6A8D8DD6" w:rsidR="00DF19EB" w:rsidRDefault="004A78AA" w:rsidP="003758E8">
            <w:pPr>
              <w:pStyle w:val="Subtitle"/>
              <w:framePr w:hSpace="0" w:wrap="auto" w:vAnchor="margin" w:hAnchor="text" w:xAlign="left" w:yAlign="inline"/>
            </w:pPr>
            <w:r>
              <w:rPr>
                <w:noProof/>
                <w:lang w:val="en-GB" w:eastAsia="en-GB" w:bidi="ar-SA"/>
              </w:rPr>
              <w:drawing>
                <wp:anchor distT="0" distB="0" distL="114300" distR="114300" simplePos="0" relativeHeight="251551744" behindDoc="1" locked="0" layoutInCell="1" allowOverlap="1" wp14:anchorId="08A610BD" wp14:editId="546E8644">
                  <wp:simplePos x="0" y="0"/>
                  <wp:positionH relativeFrom="column">
                    <wp:posOffset>1801045</wp:posOffset>
                  </wp:positionH>
                  <wp:positionV relativeFrom="paragraph">
                    <wp:posOffset>435548</wp:posOffset>
                  </wp:positionV>
                  <wp:extent cx="1092835" cy="714375"/>
                  <wp:effectExtent l="0" t="0" r="0" b="9525"/>
                  <wp:wrapTight wrapText="bothSides">
                    <wp:wrapPolygon edited="0">
                      <wp:start x="21600" y="21600"/>
                      <wp:lineTo x="21600" y="288"/>
                      <wp:lineTo x="515" y="288"/>
                      <wp:lineTo x="515" y="21600"/>
                      <wp:lineTo x="21600" y="21600"/>
                    </wp:wrapPolygon>
                  </wp:wrapTight>
                  <wp:docPr id="1" name="Picture 1" descr="Sparken Hill Academy (@SHAWorksop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arken Hill Academy (@SHAWorksop) / Twitt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3323"/>
                          <a:stretch/>
                        </pic:blipFill>
                        <pic:spPr bwMode="auto">
                          <a:xfrm rot="10800000" flipH="1" flipV="1">
                            <a:off x="0" y="0"/>
                            <a:ext cx="1092835" cy="714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40289">
              <w:t>Sparken Hill Academy</w:t>
            </w:r>
          </w:p>
          <w:p w14:paraId="0FC55113" w14:textId="7D74BADA" w:rsidR="003758E8" w:rsidRPr="003758E8" w:rsidRDefault="003758E8" w:rsidP="00D84241">
            <w:pPr>
              <w:spacing w:before="240"/>
              <w:jc w:val="center"/>
            </w:pPr>
          </w:p>
        </w:tc>
      </w:tr>
      <w:tr w:rsidR="009C2E85" w14:paraId="7520428A" w14:textId="77777777" w:rsidTr="00333638">
        <w:trPr>
          <w:trHeight w:val="3811"/>
          <w:jc w:val="center"/>
        </w:trPr>
        <w:tc>
          <w:tcPr>
            <w:tcW w:w="3350" w:type="dxa"/>
            <w:vMerge w:val="restart"/>
            <w:tcMar>
              <w:left w:w="0" w:type="dxa"/>
              <w:right w:w="0" w:type="dxa"/>
            </w:tcMar>
          </w:tcPr>
          <w:p w14:paraId="3B6B399C" w14:textId="4685583E" w:rsidR="009C2E85" w:rsidRPr="008232F3" w:rsidRDefault="00E62B5D" w:rsidP="008232F3">
            <w:pPr>
              <w:pStyle w:val="Image"/>
            </w:pPr>
            <w:r w:rsidRPr="00215844">
              <w:rPr>
                <w:color w:val="A6ABBC" w:themeColor="background2"/>
                <w:sz w:val="24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59616" behindDoc="0" locked="0" layoutInCell="1" allowOverlap="1" wp14:anchorId="1D0A4622" wp14:editId="18C58B3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1120775</wp:posOffset>
                      </wp:positionV>
                      <wp:extent cx="2378710" cy="1082675"/>
                      <wp:effectExtent l="0" t="0" r="21590" b="22225"/>
                      <wp:wrapSquare wrapText="bothSides"/>
                      <wp:docPr id="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8710" cy="1082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D06465F" w14:textId="222EA01A" w:rsidR="002A1B61" w:rsidRPr="00215844" w:rsidRDefault="002A1B61" w:rsidP="002A1B61">
                                  <w:pPr>
                                    <w:ind w:left="0"/>
                                    <w:rPr>
                                      <w:color w:val="auto"/>
                                      <w:lang w:val="en-GB"/>
                                    </w:rPr>
                                  </w:pPr>
                                  <w:r>
                                    <w:rPr>
                                      <w:color w:val="auto"/>
                                      <w:lang w:val="en-GB"/>
                                    </w:rPr>
                                    <w:t xml:space="preserve">Try some sorting activities at home to help your child </w:t>
                                  </w:r>
                                  <w:r w:rsidR="00873E9D">
                                    <w:rPr>
                                      <w:color w:val="auto"/>
                                      <w:lang w:val="en-GB"/>
                                    </w:rPr>
                                    <w:t>learn</w:t>
                                  </w:r>
                                  <w:r>
                                    <w:rPr>
                                      <w:color w:val="auto"/>
                                      <w:lang w:val="en-GB"/>
                                    </w:rPr>
                                    <w:t xml:space="preserve"> words that </w:t>
                                  </w:r>
                                  <w:r w:rsidR="00433C02">
                                    <w:rPr>
                                      <w:color w:val="auto"/>
                                      <w:lang w:val="en-GB"/>
                                    </w:rPr>
                                    <w:t>have the</w:t>
                                  </w:r>
                                  <w:r>
                                    <w:rPr>
                                      <w:color w:val="auto"/>
                                      <w:lang w:val="en-GB"/>
                                    </w:rPr>
                                    <w:t xml:space="preserve"> same sounds</w:t>
                                  </w:r>
                                  <w:r w:rsidR="00433C02">
                                    <w:rPr>
                                      <w:color w:val="auto"/>
                                      <w:lang w:val="en-GB"/>
                                    </w:rPr>
                                    <w:t xml:space="preserve"> in</w:t>
                                  </w:r>
                                  <w:r w:rsidR="00873E9D">
                                    <w:rPr>
                                      <w:color w:val="auto"/>
                                      <w:lang w:val="en-GB"/>
                                    </w:rPr>
                                    <w:t xml:space="preserve"> but are spelt differently</w:t>
                                  </w:r>
                                  <w:r w:rsidR="0096534D">
                                    <w:rPr>
                                      <w:color w:val="auto"/>
                                      <w:lang w:val="en-GB"/>
                                    </w:rPr>
                                    <w:t>.</w:t>
                                  </w:r>
                                  <w:r w:rsidR="00A7288E">
                                    <w:rPr>
                                      <w:color w:val="auto"/>
                                      <w:lang w:val="en-GB"/>
                                    </w:rPr>
                                    <w:t xml:space="preserve"> We call these sound families. This will help with spelling.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0A4622" id="_x0000_s1027" type="#_x0000_t202" style="position:absolute;margin-left:0;margin-top:88.25pt;width:187.3pt;height:85.25pt;z-index:2517596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">
                      <v:textbox>
                        <w:txbxContent>
                          <w:p w14:paraId="5D06465F" w14:textId="222EA01A" w:rsidR="002A1B61" w:rsidRPr="00215844" w:rsidRDefault="002A1B61" w:rsidP="002A1B61">
                            <w:pPr>
                              <w:ind w:left="0"/>
                              <w:rPr>
                                <w:color w:val="auto"/>
                                <w:lang w:val="en-GB"/>
                              </w:rPr>
                            </w:pPr>
                            <w:r>
                              <w:rPr>
                                <w:color w:val="auto"/>
                                <w:lang w:val="en-GB"/>
                              </w:rPr>
                              <w:t xml:space="preserve">Try some sorting activities at home to help your child </w:t>
                            </w:r>
                            <w:r w:rsidR="00873E9D">
                              <w:rPr>
                                <w:color w:val="auto"/>
                                <w:lang w:val="en-GB"/>
                              </w:rPr>
                              <w:t>learn</w:t>
                            </w:r>
                            <w:r>
                              <w:rPr>
                                <w:color w:val="auto"/>
                                <w:lang w:val="en-GB"/>
                              </w:rPr>
                              <w:t xml:space="preserve"> words that </w:t>
                            </w:r>
                            <w:r w:rsidR="00433C02">
                              <w:rPr>
                                <w:color w:val="auto"/>
                                <w:lang w:val="en-GB"/>
                              </w:rPr>
                              <w:t>have the</w:t>
                            </w:r>
                            <w:r>
                              <w:rPr>
                                <w:color w:val="auto"/>
                                <w:lang w:val="en-GB"/>
                              </w:rPr>
                              <w:t xml:space="preserve"> same sounds</w:t>
                            </w:r>
                            <w:r w:rsidR="00433C02">
                              <w:rPr>
                                <w:color w:val="auto"/>
                                <w:lang w:val="en-GB"/>
                              </w:rPr>
                              <w:t xml:space="preserve"> in</w:t>
                            </w:r>
                            <w:r w:rsidR="00873E9D">
                              <w:rPr>
                                <w:color w:val="auto"/>
                                <w:lang w:val="en-GB"/>
                              </w:rPr>
                              <w:t xml:space="preserve"> but are spelt differently</w:t>
                            </w:r>
                            <w:r w:rsidR="0096534D">
                              <w:rPr>
                                <w:color w:val="auto"/>
                                <w:lang w:val="en-GB"/>
                              </w:rPr>
                              <w:t>.</w:t>
                            </w:r>
                            <w:r w:rsidR="00A7288E">
                              <w:rPr>
                                <w:color w:val="auto"/>
                                <w:lang w:val="en-GB"/>
                              </w:rPr>
                              <w:t xml:space="preserve"> We call these sound families. This will help with spelling.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Pr="00215844">
              <w:rPr>
                <w:color w:val="A6ABBC" w:themeColor="background2"/>
                <w:sz w:val="24"/>
                <w:lang w:val="en-GB" w:bidi="en-US"/>
              </w:rPr>
              <w:drawing>
                <wp:anchor distT="0" distB="0" distL="114300" distR="114300" simplePos="0" relativeHeight="251631616" behindDoc="1" locked="0" layoutInCell="1" allowOverlap="1" wp14:anchorId="06070D7E" wp14:editId="3455784E">
                  <wp:simplePos x="0" y="0"/>
                  <wp:positionH relativeFrom="column">
                    <wp:posOffset>206449</wp:posOffset>
                  </wp:positionH>
                  <wp:positionV relativeFrom="paragraph">
                    <wp:posOffset>106137</wp:posOffset>
                  </wp:positionV>
                  <wp:extent cx="1924050" cy="1257300"/>
                  <wp:effectExtent l="0" t="0" r="0" b="0"/>
                  <wp:wrapTight wrapText="bothSides">
                    <wp:wrapPolygon edited="0">
                      <wp:start x="0" y="0"/>
                      <wp:lineTo x="0" y="21273"/>
                      <wp:lineTo x="21386" y="21273"/>
                      <wp:lineTo x="21386" y="0"/>
                      <wp:lineTo x="0" y="0"/>
                    </wp:wrapPolygon>
                  </wp:wrapTight>
                  <wp:docPr id="2" name="object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ject 10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24050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60" w:type="dxa"/>
            <w:shd w:val="clear" w:color="auto" w:fill="FFFFFF" w:themeFill="background1"/>
          </w:tcPr>
          <w:p w14:paraId="1B8DF13D" w14:textId="39979DD8" w:rsidR="004F36C3" w:rsidRPr="00222450" w:rsidRDefault="004F36C3" w:rsidP="00DB52B3">
            <w:pPr>
              <w:pStyle w:val="Heading1Alt"/>
              <w:framePr w:wrap="around"/>
              <w:jc w:val="center"/>
              <w:rPr>
                <w:rFonts w:asciiTheme="minorHAnsi" w:hAnsiTheme="minorHAnsi"/>
                <w:color w:val="AD1826" w:themeColor="accent1"/>
              </w:rPr>
            </w:pPr>
            <w:r w:rsidRPr="00222450">
              <w:rPr>
                <w:rFonts w:asciiTheme="minorHAnsi" w:hAnsiTheme="minorHAnsi"/>
                <w:color w:val="AD1826" w:themeColor="accent1"/>
              </w:rPr>
              <w:t>What will we learn?</w:t>
            </w:r>
          </w:p>
          <w:p w14:paraId="6C29D536" w14:textId="359AE84C" w:rsidR="004F36C3" w:rsidRPr="007A5B18" w:rsidRDefault="00873E9D" w:rsidP="007A5B18">
            <w:pPr>
              <w:pStyle w:val="Heading1Alt"/>
              <w:framePr w:wrap="around"/>
              <w:rPr>
                <w:rFonts w:asciiTheme="minorHAnsi" w:hAnsiTheme="minorHAnsi"/>
                <w:b w:val="0"/>
                <w:sz w:val="24"/>
                <w:szCs w:val="20"/>
              </w:rPr>
            </w:pPr>
            <w:r w:rsidRPr="007A5B18">
              <w:rPr>
                <w:b w:val="0"/>
                <w:noProof/>
                <w:sz w:val="24"/>
                <w:szCs w:val="20"/>
              </w:rPr>
              <w:drawing>
                <wp:anchor distT="0" distB="0" distL="114300" distR="114300" simplePos="0" relativeHeight="251669504" behindDoc="1" locked="0" layoutInCell="1" allowOverlap="1" wp14:anchorId="422777BC" wp14:editId="63602050">
                  <wp:simplePos x="0" y="0"/>
                  <wp:positionH relativeFrom="column">
                    <wp:posOffset>82140</wp:posOffset>
                  </wp:positionH>
                  <wp:positionV relativeFrom="paragraph">
                    <wp:posOffset>261003</wp:posOffset>
                  </wp:positionV>
                  <wp:extent cx="1976565" cy="949911"/>
                  <wp:effectExtent l="0" t="0" r="5080" b="3175"/>
                  <wp:wrapTight wrapText="bothSides">
                    <wp:wrapPolygon edited="0">
                      <wp:start x="0" y="0"/>
                      <wp:lineTo x="0" y="21239"/>
                      <wp:lineTo x="21447" y="21239"/>
                      <wp:lineTo x="21447" y="0"/>
                      <wp:lineTo x="0" y="0"/>
                    </wp:wrapPolygon>
                  </wp:wrapTight>
                  <wp:docPr id="14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A3D2385-79A9-4F0E-A606-D3DC5CE4C3DA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EA3D2385-79A9-4F0E-A606-D3DC5CE4C3DA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029" t="22222" r="12501" b="12418"/>
                          <a:stretch/>
                        </pic:blipFill>
                        <pic:spPr>
                          <a:xfrm>
                            <a:off x="0" y="0"/>
                            <a:ext cx="1984656" cy="9537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81AFB">
              <w:rPr>
                <w:rFonts w:asciiTheme="minorHAnsi" w:hAnsiTheme="minorHAnsi"/>
                <w:noProof/>
              </w:rPr>
              <w:drawing>
                <wp:anchor distT="0" distB="0" distL="114300" distR="114300" simplePos="0" relativeHeight="251756544" behindDoc="1" locked="0" layoutInCell="1" allowOverlap="1" wp14:anchorId="726F2469" wp14:editId="56E6C1C5">
                  <wp:simplePos x="0" y="0"/>
                  <wp:positionH relativeFrom="column">
                    <wp:posOffset>1415865</wp:posOffset>
                  </wp:positionH>
                  <wp:positionV relativeFrom="paragraph">
                    <wp:posOffset>1116885</wp:posOffset>
                  </wp:positionV>
                  <wp:extent cx="638810" cy="854075"/>
                  <wp:effectExtent l="0" t="0" r="8890" b="3175"/>
                  <wp:wrapThrough wrapText="bothSides">
                    <wp:wrapPolygon edited="0">
                      <wp:start x="0" y="0"/>
                      <wp:lineTo x="0" y="21199"/>
                      <wp:lineTo x="21256" y="21199"/>
                      <wp:lineTo x="21256" y="0"/>
                      <wp:lineTo x="0" y="0"/>
                    </wp:wrapPolygon>
                  </wp:wrapThrough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854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A5B18" w:rsidRPr="007A5B18">
              <w:rPr>
                <w:rFonts w:asciiTheme="minorHAnsi" w:hAnsiTheme="minorHAnsi"/>
                <w:b w:val="0"/>
                <w:sz w:val="24"/>
                <w:szCs w:val="20"/>
              </w:rPr>
              <w:t>P</w:t>
            </w:r>
            <w:r w:rsidR="004F36C3" w:rsidRPr="007A5B18">
              <w:rPr>
                <w:rFonts w:asciiTheme="minorHAnsi" w:hAnsiTheme="minorHAnsi"/>
                <w:b w:val="0"/>
                <w:sz w:val="24"/>
                <w:szCs w:val="20"/>
              </w:rPr>
              <w:t xml:space="preserve">hase </w:t>
            </w:r>
            <w:r w:rsidR="006455A8" w:rsidRPr="007A5B18">
              <w:rPr>
                <w:rFonts w:asciiTheme="minorHAnsi" w:hAnsiTheme="minorHAnsi"/>
                <w:b w:val="0"/>
                <w:sz w:val="24"/>
                <w:szCs w:val="20"/>
              </w:rPr>
              <w:t>5</w:t>
            </w:r>
            <w:r w:rsidR="007A5B18" w:rsidRPr="007A5B18">
              <w:rPr>
                <w:rFonts w:asciiTheme="minorHAnsi" w:hAnsiTheme="minorHAnsi"/>
                <w:b w:val="0"/>
                <w:sz w:val="24"/>
                <w:szCs w:val="20"/>
              </w:rPr>
              <w:t xml:space="preserve"> (Y1) Phase 6 (Y2)</w:t>
            </w:r>
          </w:p>
          <w:p w14:paraId="1BE575D3" w14:textId="07DF1802" w:rsidR="004F36C3" w:rsidRDefault="004F36C3" w:rsidP="004F36C3">
            <w:pPr>
              <w:pStyle w:val="Heading1Alt"/>
              <w:framePr w:wrap="around"/>
              <w:ind w:left="0"/>
              <w:rPr>
                <w:b w:val="0"/>
              </w:rPr>
            </w:pPr>
          </w:p>
          <w:p w14:paraId="4CE5E735" w14:textId="327D1421" w:rsidR="009C2E85" w:rsidRPr="004F36C3" w:rsidRDefault="00000156" w:rsidP="004F36C3">
            <w:pPr>
              <w:pStyle w:val="Heading1Alt"/>
              <w:framePr w:hSpace="0" w:wrap="auto" w:vAnchor="margin" w:hAnchor="text" w:xAlign="left" w:yAlign="inline"/>
              <w:ind w:left="0"/>
              <w:jc w:val="center"/>
              <w:rPr>
                <w:b w:val="0"/>
              </w:rPr>
            </w:pPr>
            <w:r w:rsidRPr="00000156">
              <w:rPr>
                <w:b w:val="0"/>
                <w:noProof/>
              </w:rPr>
              <w:drawing>
                <wp:anchor distT="0" distB="0" distL="114300" distR="114300" simplePos="0" relativeHeight="251653120" behindDoc="0" locked="0" layoutInCell="1" allowOverlap="1" wp14:anchorId="3F41FF4C" wp14:editId="767D373B">
                  <wp:simplePos x="0" y="0"/>
                  <wp:positionH relativeFrom="column">
                    <wp:posOffset>8223879</wp:posOffset>
                  </wp:positionH>
                  <wp:positionV relativeFrom="paragraph">
                    <wp:posOffset>1145928</wp:posOffset>
                  </wp:positionV>
                  <wp:extent cx="399349" cy="243924"/>
                  <wp:effectExtent l="0" t="0" r="1270" b="3810"/>
                  <wp:wrapNone/>
                  <wp:docPr id="2051" name="Picture 3" descr="50 Favourite Nursery Rhymes: A BBC spoken introduction to the classics :  BBC, Rosenfeld, Anne, Branch, Andrew: Amazon.co.uk: Book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5B1CF16-30AC-4F60-8C46-825858899FA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Picture 3" descr="50 Favourite Nursery Rhymes: A BBC spoken introduction to the classics :  BBC, Rosenfeld, Anne, Branch, Andrew: Amazon.co.uk: Books">
                            <a:extLst>
                              <a:ext uri="{FF2B5EF4-FFF2-40B4-BE49-F238E27FC236}">
                                <a16:creationId xmlns:a16="http://schemas.microsoft.com/office/drawing/2014/main" id="{E5B1CF16-30AC-4F60-8C46-825858899FA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9314" r="7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371" cy="246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60" w:type="dxa"/>
            <w:tcMar>
              <w:left w:w="0" w:type="dxa"/>
              <w:right w:w="0" w:type="dxa"/>
            </w:tcMar>
            <w:vAlign w:val="center"/>
          </w:tcPr>
          <w:p w14:paraId="3FAD9FDD" w14:textId="13AADD49" w:rsidR="009C2E85" w:rsidRPr="00781AFB" w:rsidRDefault="00781AFB" w:rsidP="00781AFB">
            <w:pPr>
              <w:pStyle w:val="Heading1Alt"/>
              <w:framePr w:hSpace="0" w:wrap="auto" w:vAnchor="margin" w:hAnchor="text" w:xAlign="left" w:yAlign="inline"/>
              <w:ind w:left="0"/>
              <w:rPr>
                <w:rFonts w:asciiTheme="minorHAnsi" w:hAnsiTheme="minorHAnsi"/>
                <w:b w:val="0"/>
              </w:rPr>
            </w:pPr>
            <w:r w:rsidRPr="00366287">
              <w:rPr>
                <w:rFonts w:asciiTheme="minorHAnsi" w:hAnsiTheme="minorHAnsi"/>
                <w:b w:val="0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713536" behindDoc="1" locked="0" layoutInCell="1" allowOverlap="1" wp14:anchorId="797DF0CC" wp14:editId="711F8EBE">
                      <wp:simplePos x="0" y="0"/>
                      <wp:positionH relativeFrom="column">
                        <wp:posOffset>210185</wp:posOffset>
                      </wp:positionH>
                      <wp:positionV relativeFrom="paragraph">
                        <wp:posOffset>333375</wp:posOffset>
                      </wp:positionV>
                      <wp:extent cx="1837055" cy="1695450"/>
                      <wp:effectExtent l="0" t="0" r="10795" b="19050"/>
                      <wp:wrapTight wrapText="bothSides">
                        <wp:wrapPolygon edited="0">
                          <wp:start x="0" y="0"/>
                          <wp:lineTo x="0" y="21600"/>
                          <wp:lineTo x="21503" y="21600"/>
                          <wp:lineTo x="21503" y="0"/>
                          <wp:lineTo x="0" y="0"/>
                        </wp:wrapPolygon>
                      </wp:wrapTight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37055" cy="1695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8330332" w14:textId="3AC4A870" w:rsidR="00366287" w:rsidRPr="00366287" w:rsidRDefault="00366287" w:rsidP="00366287">
                                  <w:pPr>
                                    <w:rPr>
                                      <w:color w:val="auto"/>
                                    </w:rPr>
                                  </w:pPr>
                                  <w:r>
                                    <w:rPr>
                                      <w:color w:val="auto"/>
                                    </w:rPr>
                                    <w:t>The Y1 p</w:t>
                                  </w:r>
                                  <w:r w:rsidRPr="00366287">
                                    <w:rPr>
                                      <w:color w:val="auto"/>
                                    </w:rPr>
                                    <w:t xml:space="preserve">honics screening check </w:t>
                                  </w:r>
                                  <w:r w:rsidR="009E2264">
                                    <w:rPr>
                                      <w:color w:val="auto"/>
                                    </w:rPr>
                                    <w:t>will be completed in the week commencing t</w:t>
                                  </w:r>
                                  <w:r w:rsidRPr="00366287">
                                    <w:rPr>
                                      <w:color w:val="auto"/>
                                    </w:rPr>
                                    <w:t>he 8</w:t>
                                  </w:r>
                                  <w:r w:rsidRPr="00366287">
                                    <w:rPr>
                                      <w:color w:val="auto"/>
                                      <w:vertAlign w:val="superscript"/>
                                    </w:rPr>
                                    <w:t>th</w:t>
                                  </w:r>
                                  <w:r w:rsidRPr="00366287">
                                    <w:rPr>
                                      <w:color w:val="auto"/>
                                    </w:rPr>
                                    <w:t xml:space="preserve"> of June in 2026</w:t>
                                  </w:r>
                                  <w:r w:rsidR="00781AFB">
                                    <w:rPr>
                                      <w:color w:val="auto"/>
                                    </w:rPr>
                                    <w:t xml:space="preserve">. </w:t>
                                  </w:r>
                                  <w:r w:rsidR="00781AFB">
                                    <w:rPr>
                                      <w:color w:val="auto"/>
                                      <w:lang w:val="en-GB"/>
                                    </w:rPr>
                                    <w:t>Ask your child’s teacher and teaching assistant what you can do at home to prepare</w:t>
                                  </w:r>
                                  <w:r w:rsidR="006B00DE">
                                    <w:rPr>
                                      <w:color w:val="auto"/>
                                      <w:lang w:val="en-GB"/>
                                    </w:rPr>
                                    <w:t xml:space="preserve"> children for this.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97DF0CC" id="_x0000_s1028" type="#_x0000_t202" style="position:absolute;margin-left:16.55pt;margin-top:26.25pt;width:144.65pt;height:133.5pt;z-index:-251602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">
                      <v:textbox>
                        <w:txbxContent>
                          <w:p w14:paraId="38330332" w14:textId="3AC4A870" w:rsidR="00366287" w:rsidRPr="00366287" w:rsidRDefault="00366287" w:rsidP="00366287">
                            <w:pPr>
                              <w:rPr>
                                <w:color w:val="auto"/>
                              </w:rPr>
                            </w:pPr>
                            <w:r>
                              <w:rPr>
                                <w:color w:val="auto"/>
                              </w:rPr>
                              <w:t>The Y1 p</w:t>
                            </w:r>
                            <w:r w:rsidRPr="00366287">
                              <w:rPr>
                                <w:color w:val="auto"/>
                              </w:rPr>
                              <w:t xml:space="preserve">honics screening check </w:t>
                            </w:r>
                            <w:r w:rsidR="009E2264">
                              <w:rPr>
                                <w:color w:val="auto"/>
                              </w:rPr>
                              <w:t>will be completed in the week commencing t</w:t>
                            </w:r>
                            <w:r w:rsidRPr="00366287">
                              <w:rPr>
                                <w:color w:val="auto"/>
                              </w:rPr>
                              <w:t>he 8</w:t>
                            </w:r>
                            <w:r w:rsidRPr="00366287">
                              <w:rPr>
                                <w:color w:val="auto"/>
                                <w:vertAlign w:val="superscript"/>
                              </w:rPr>
                              <w:t>th</w:t>
                            </w:r>
                            <w:r w:rsidRPr="00366287">
                              <w:rPr>
                                <w:color w:val="auto"/>
                              </w:rPr>
                              <w:t xml:space="preserve"> of June in 2026</w:t>
                            </w:r>
                            <w:r w:rsidR="00781AFB">
                              <w:rPr>
                                <w:color w:val="auto"/>
                              </w:rPr>
                              <w:t xml:space="preserve">. </w:t>
                            </w:r>
                            <w:r w:rsidR="00781AFB">
                              <w:rPr>
                                <w:color w:val="auto"/>
                                <w:lang w:val="en-GB"/>
                              </w:rPr>
                              <w:t>Ask your child’s teacher and teaching assistant what you can do at home to prepare</w:t>
                            </w:r>
                            <w:r w:rsidR="006B00DE">
                              <w:rPr>
                                <w:color w:val="auto"/>
                                <w:lang w:val="en-GB"/>
                              </w:rPr>
                              <w:t xml:space="preserve"> children for this. </w:t>
                            </w:r>
                          </w:p>
                        </w:txbxContent>
                      </v:textbox>
                      <w10:wrap type="tight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748352" behindDoc="1" locked="0" layoutInCell="1" allowOverlap="1" wp14:anchorId="02741C32" wp14:editId="76E72AF0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-1560830</wp:posOffset>
                  </wp:positionV>
                  <wp:extent cx="2136140" cy="398145"/>
                  <wp:effectExtent l="0" t="0" r="0" b="1905"/>
                  <wp:wrapTight wrapText="bothSides">
                    <wp:wrapPolygon edited="0">
                      <wp:start x="18685" y="0"/>
                      <wp:lineTo x="0" y="3100"/>
                      <wp:lineTo x="0" y="19636"/>
                      <wp:lineTo x="1348" y="20670"/>
                      <wp:lineTo x="20996" y="20670"/>
                      <wp:lineTo x="21382" y="17569"/>
                      <wp:lineTo x="21382" y="4134"/>
                      <wp:lineTo x="20611" y="0"/>
                      <wp:lineTo x="18685" y="0"/>
                    </wp:wrapPolygon>
                  </wp:wrapTight>
                  <wp:docPr id="26" name="Picture 26" descr="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36140" cy="398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3AC1">
              <w:rPr>
                <w:rFonts w:asciiTheme="minorHAnsi" w:hAnsiTheme="minorHAnsi"/>
                <w:noProof/>
                <w:color w:val="AD1826" w:themeColor="accent1"/>
                <w:lang w:val="en-GB" w:eastAsia="en-GB" w:bidi="ar-SA"/>
              </w:rPr>
              <mc:AlternateContent>
                <mc:Choice Requires="wps">
                  <w:drawing>
                    <wp:anchor distT="0" distB="0" distL="114300" distR="114300" simplePos="0" relativeHeight="251604992" behindDoc="0" locked="0" layoutInCell="1" allowOverlap="1" wp14:anchorId="7274273F" wp14:editId="4319D817">
                      <wp:simplePos x="0" y="0"/>
                      <wp:positionH relativeFrom="column">
                        <wp:posOffset>-2084705</wp:posOffset>
                      </wp:positionH>
                      <wp:positionV relativeFrom="paragraph">
                        <wp:posOffset>34290</wp:posOffset>
                      </wp:positionV>
                      <wp:extent cx="4224020" cy="2332990"/>
                      <wp:effectExtent l="0" t="0" r="24130" b="10160"/>
                      <wp:wrapNone/>
                      <wp:docPr id="213" name="Rectangle 2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224020" cy="2332990"/>
                              </a:xfrm>
                              <a:prstGeom prst="rect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3845DEE" id="Rectangle 213" o:spid="_x0000_s1026" style="position:absolute;margin-left:-164.15pt;margin-top:2.7pt;width:332.6pt;height:183.7pt;z-index:25160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" filled="f" strokecolor="#560c12 [1604]" strokeweight="1pt"/>
                  </w:pict>
                </mc:Fallback>
              </mc:AlternateContent>
            </w:r>
          </w:p>
        </w:tc>
        <w:tc>
          <w:tcPr>
            <w:tcW w:w="5030" w:type="dxa"/>
            <w:vMerge w:val="restart"/>
            <w:tcMar>
              <w:left w:w="0" w:type="dxa"/>
              <w:right w:w="0" w:type="dxa"/>
            </w:tcMar>
          </w:tcPr>
          <w:p w14:paraId="02DAB583" w14:textId="24DBA53B" w:rsidR="00B928BB" w:rsidRPr="006E3AC1" w:rsidRDefault="00CB4831" w:rsidP="00E9107C">
            <w:pPr>
              <w:pStyle w:val="Heading1Alt"/>
              <w:framePr w:hSpace="0" w:wrap="auto" w:vAnchor="margin" w:hAnchor="text" w:xAlign="left" w:yAlign="inline"/>
              <w:jc w:val="center"/>
              <w:rPr>
                <w:rFonts w:asciiTheme="minorHAnsi" w:hAnsiTheme="minorHAnsi"/>
                <w:color w:val="A6ABBC" w:themeColor="background2"/>
                <w:sz w:val="24"/>
              </w:rPr>
            </w:pPr>
            <w:r w:rsidRPr="00CB4831">
              <w:rPr>
                <w:rFonts w:asciiTheme="minorHAnsi" w:hAnsiTheme="minorHAnsi"/>
                <w:noProof/>
                <w:color w:val="A6ABBC" w:themeColor="background2"/>
                <w:sz w:val="24"/>
              </w:rPr>
              <w:drawing>
                <wp:anchor distT="0" distB="0" distL="114300" distR="114300" simplePos="0" relativeHeight="251746304" behindDoc="1" locked="0" layoutInCell="1" allowOverlap="1" wp14:anchorId="3E9C296A" wp14:editId="6A4AC0FE">
                  <wp:simplePos x="0" y="0"/>
                  <wp:positionH relativeFrom="column">
                    <wp:posOffset>384414</wp:posOffset>
                  </wp:positionH>
                  <wp:positionV relativeFrom="paragraph">
                    <wp:posOffset>55591</wp:posOffset>
                  </wp:positionV>
                  <wp:extent cx="2554605" cy="1499870"/>
                  <wp:effectExtent l="0" t="0" r="0" b="5080"/>
                  <wp:wrapTight wrapText="bothSides">
                    <wp:wrapPolygon edited="0">
                      <wp:start x="0" y="0"/>
                      <wp:lineTo x="0" y="21399"/>
                      <wp:lineTo x="21423" y="21399"/>
                      <wp:lineTo x="21423" y="0"/>
                      <wp:lineTo x="0" y="0"/>
                    </wp:wrapPolygon>
                  </wp:wrapTight>
                  <wp:docPr id="6146" name="Picture 2" descr="Read With Me: 5 Tips to Foster a Love for Reading | Edutopia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E32E29C4-FC45-45FA-992A-9DB27AC51762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6" name="Picture 2" descr="Read With Me: 5 Tips to Foster a Love for Reading | Edutopia">
                            <a:extLst>
                              <a:ext uri="{FF2B5EF4-FFF2-40B4-BE49-F238E27FC236}">
                                <a16:creationId xmlns:a16="http://schemas.microsoft.com/office/drawing/2014/main" id="{E32E29C4-FC45-45FA-992A-9DB27AC51762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1731"/>
                          <a:stretch/>
                        </pic:blipFill>
                        <pic:spPr bwMode="auto">
                          <a:xfrm>
                            <a:off x="0" y="0"/>
                            <a:ext cx="2554605" cy="1499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34FF" w:rsidRPr="00215844">
              <w:rPr>
                <w:rFonts w:asciiTheme="minorHAnsi" w:hAnsiTheme="minorHAnsi"/>
                <w:noProof/>
                <w:color w:val="A6ABBC" w:themeColor="background2"/>
                <w:sz w:val="24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1740160" behindDoc="0" locked="0" layoutInCell="1" allowOverlap="1" wp14:anchorId="1655FFA1" wp14:editId="7C3C70D1">
                      <wp:simplePos x="0" y="0"/>
                      <wp:positionH relativeFrom="column">
                        <wp:posOffset>1628775</wp:posOffset>
                      </wp:positionH>
                      <wp:positionV relativeFrom="paragraph">
                        <wp:posOffset>3495040</wp:posOffset>
                      </wp:positionV>
                      <wp:extent cx="1549400" cy="1158240"/>
                      <wp:effectExtent l="0" t="0" r="12700" b="22860"/>
                      <wp:wrapSquare wrapText="bothSides"/>
                      <wp:docPr id="2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549400" cy="11582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BDC44A" w14:textId="77777777" w:rsidR="007E34FF" w:rsidRPr="00215844" w:rsidRDefault="007E34FF" w:rsidP="007E34FF">
                                  <w:pPr>
                                    <w:ind w:left="0"/>
                                    <w:rPr>
                                      <w:color w:val="auto"/>
                                      <w:lang w:val="en-GB"/>
                                    </w:rPr>
                                  </w:pPr>
                                  <w:r>
                                    <w:rPr>
                                      <w:color w:val="auto"/>
                                      <w:lang w:val="en-GB"/>
                                    </w:rPr>
                                    <w:t>There is a time and a place for dummies, constant long term use can affect speech development</w:t>
                                  </w:r>
                                  <w:r w:rsidR="00EC3287">
                                    <w:rPr>
                                      <w:color w:val="auto"/>
                                      <w:lang w:val="en-GB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55FFA1" id="_x0000_s1029" type="#_x0000_t202" style="position:absolute;left:0;text-align:left;margin-left:128.25pt;margin-top:275.2pt;width:122pt;height:91.2pt;z-index:2517401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">
                      <v:textbox>
                        <w:txbxContent>
                          <w:p w14:paraId="72BDC44A" w14:textId="77777777" w:rsidR="007E34FF" w:rsidRPr="00215844" w:rsidRDefault="007E34FF" w:rsidP="007E34FF">
                            <w:pPr>
                              <w:ind w:left="0"/>
                              <w:rPr>
                                <w:color w:val="auto"/>
                                <w:lang w:val="en-GB"/>
                              </w:rPr>
                            </w:pPr>
                            <w:r>
                              <w:rPr>
                                <w:color w:val="auto"/>
                                <w:lang w:val="en-GB"/>
                              </w:rPr>
                              <w:t>There is a time and a place for dummies, constant long term use can affect speech development</w:t>
                            </w:r>
                            <w:r w:rsidR="00EC3287">
                              <w:rPr>
                                <w:color w:val="auto"/>
                                <w:lang w:val="en-GB"/>
                              </w:rPr>
                              <w:t xml:space="preserve">. 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E34FF" w:rsidRPr="007E34FF">
              <w:rPr>
                <w:rFonts w:asciiTheme="minorHAnsi" w:hAnsiTheme="minorHAnsi"/>
                <w:noProof/>
                <w:color w:val="A6ABBC" w:themeColor="background2"/>
                <w:sz w:val="24"/>
                <w:lang w:val="en-GB"/>
              </w:rPr>
              <w:drawing>
                <wp:anchor distT="0" distB="0" distL="114300" distR="114300" simplePos="0" relativeHeight="251737088" behindDoc="1" locked="0" layoutInCell="1" allowOverlap="1" wp14:anchorId="6406D326" wp14:editId="74DF38DC">
                  <wp:simplePos x="0" y="0"/>
                  <wp:positionH relativeFrom="column">
                    <wp:posOffset>404495</wp:posOffset>
                  </wp:positionH>
                  <wp:positionV relativeFrom="paragraph">
                    <wp:posOffset>3299460</wp:posOffset>
                  </wp:positionV>
                  <wp:extent cx="1090295" cy="1480185"/>
                  <wp:effectExtent l="0" t="4445" r="0" b="0"/>
                  <wp:wrapTight wrapText="bothSides">
                    <wp:wrapPolygon edited="0">
                      <wp:start x="-88" y="21535"/>
                      <wp:lineTo x="21046" y="21535"/>
                      <wp:lineTo x="21046" y="408"/>
                      <wp:lineTo x="-88" y="408"/>
                      <wp:lineTo x="-88" y="21535"/>
                    </wp:wrapPolygon>
                  </wp:wrapTight>
                  <wp:docPr id="1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34" t="21481" r="35555" b="22223"/>
                          <a:stretch/>
                        </pic:blipFill>
                        <pic:spPr>
                          <a:xfrm rot="5400000">
                            <a:off x="0" y="0"/>
                            <a:ext cx="1090295" cy="1480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34FF" w:rsidRPr="007E34FF">
              <w:rPr>
                <w:rFonts w:asciiTheme="minorHAnsi" w:hAnsiTheme="minorHAnsi"/>
                <w:noProof/>
                <w:color w:val="A6ABBC" w:themeColor="background2"/>
                <w:sz w:val="24"/>
                <w:lang w:val="en-GB"/>
              </w:rPr>
              <w:drawing>
                <wp:anchor distT="0" distB="0" distL="114300" distR="114300" simplePos="0" relativeHeight="251738112" behindDoc="1" locked="0" layoutInCell="1" allowOverlap="1" wp14:anchorId="18AF1128" wp14:editId="0F31E395">
                  <wp:simplePos x="0" y="0"/>
                  <wp:positionH relativeFrom="column">
                    <wp:posOffset>257175</wp:posOffset>
                  </wp:positionH>
                  <wp:positionV relativeFrom="paragraph">
                    <wp:posOffset>1971040</wp:posOffset>
                  </wp:positionV>
                  <wp:extent cx="1173480" cy="1199515"/>
                  <wp:effectExtent l="0" t="0" r="7620" b="635"/>
                  <wp:wrapTight wrapText="bothSides">
                    <wp:wrapPolygon edited="0">
                      <wp:start x="0" y="0"/>
                      <wp:lineTo x="0" y="21268"/>
                      <wp:lineTo x="21390" y="21268"/>
                      <wp:lineTo x="21390" y="0"/>
                      <wp:lineTo x="0" y="0"/>
                    </wp:wrapPolygon>
                  </wp:wrapTight>
                  <wp:docPr id="19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3480" cy="11995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A1B61" w:rsidRPr="002A1B61">
              <w:rPr>
                <w:rFonts w:asciiTheme="minorHAnsi" w:hAnsiTheme="minorHAnsi"/>
                <w:noProof/>
                <w:color w:val="A6ABBC" w:themeColor="background2"/>
                <w:sz w:val="24"/>
                <w:lang w:val="en-GB"/>
              </w:rPr>
              <w:drawing>
                <wp:anchor distT="0" distB="0" distL="114300" distR="114300" simplePos="0" relativeHeight="251736064" behindDoc="1" locked="0" layoutInCell="1" allowOverlap="1" wp14:anchorId="49A6A5C1" wp14:editId="1931C1F8">
                  <wp:simplePos x="0" y="0"/>
                  <wp:positionH relativeFrom="column">
                    <wp:posOffset>1588770</wp:posOffset>
                  </wp:positionH>
                  <wp:positionV relativeFrom="paragraph">
                    <wp:posOffset>1925320</wp:posOffset>
                  </wp:positionV>
                  <wp:extent cx="1447800" cy="1510665"/>
                  <wp:effectExtent l="0" t="0" r="0" b="0"/>
                  <wp:wrapTight wrapText="bothSides">
                    <wp:wrapPolygon edited="0">
                      <wp:start x="0" y="0"/>
                      <wp:lineTo x="0" y="21246"/>
                      <wp:lineTo x="21316" y="21246"/>
                      <wp:lineTo x="21316" y="0"/>
                      <wp:lineTo x="0" y="0"/>
                    </wp:wrapPolygon>
                  </wp:wrapTight>
                  <wp:docPr id="1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327" t="35417" r="17203" b="39583"/>
                          <a:stretch/>
                        </pic:blipFill>
                        <pic:spPr>
                          <a:xfrm>
                            <a:off x="0" y="0"/>
                            <a:ext cx="1447800" cy="1510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E3AC1">
              <w:rPr>
                <w:rFonts w:asciiTheme="minorHAnsi" w:hAnsiTheme="minorHAnsi"/>
                <w:noProof/>
                <w:color w:val="AD1826" w:themeColor="accent1"/>
                <w:lang w:val="en-GB" w:eastAsia="en-GB" w:bidi="ar-SA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62D51B32" wp14:editId="6238CD2E">
                      <wp:simplePos x="0" y="0"/>
                      <wp:positionH relativeFrom="column">
                        <wp:posOffset>116205</wp:posOffset>
                      </wp:positionH>
                      <wp:positionV relativeFrom="paragraph">
                        <wp:posOffset>1841150</wp:posOffset>
                      </wp:positionV>
                      <wp:extent cx="3046884" cy="2837793"/>
                      <wp:effectExtent l="0" t="0" r="20320" b="20320"/>
                      <wp:wrapNone/>
                      <wp:docPr id="224" name="Rectangle 2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6884" cy="2837793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accent3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59B3FA" id="Rectangle 224" o:spid="_x0000_s1026" style="position:absolute;margin-left:9.15pt;margin-top:144.95pt;width:239.9pt;height:223.4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" filled="f" strokecolor="#162766 [3206]" strokeweight="1pt"/>
                  </w:pict>
                </mc:Fallback>
              </mc:AlternateContent>
            </w:r>
          </w:p>
        </w:tc>
      </w:tr>
      <w:tr w:rsidR="009C2E85" w14:paraId="5387AC59" w14:textId="77777777" w:rsidTr="00D84241">
        <w:trPr>
          <w:trHeight w:val="3402"/>
          <w:jc w:val="center"/>
        </w:trPr>
        <w:tc>
          <w:tcPr>
            <w:tcW w:w="3350" w:type="dxa"/>
            <w:vMerge/>
          </w:tcPr>
          <w:p w14:paraId="71A5AB7B" w14:textId="77777777" w:rsidR="009C2E85" w:rsidRDefault="009C2E85" w:rsidP="003758E8">
            <w:pPr>
              <w:rPr>
                <w:sz w:val="2"/>
                <w:szCs w:val="2"/>
              </w:rPr>
            </w:pPr>
          </w:p>
        </w:tc>
        <w:tc>
          <w:tcPr>
            <w:tcW w:w="3360" w:type="dxa"/>
            <w:tcMar>
              <w:left w:w="0" w:type="dxa"/>
              <w:right w:w="0" w:type="dxa"/>
            </w:tcMar>
          </w:tcPr>
          <w:p w14:paraId="62DC8F31" w14:textId="04971326" w:rsidR="009C2E85" w:rsidRDefault="004100E0" w:rsidP="00E125CF">
            <w:pPr>
              <w:pStyle w:val="Image"/>
              <w:jc w:val="center"/>
              <w:rPr>
                <w:sz w:val="24"/>
                <w:szCs w:val="24"/>
              </w:rPr>
            </w:pPr>
            <w:r w:rsidRPr="00E62B5D">
              <w:rPr>
                <w:sz w:val="24"/>
                <w:szCs w:val="24"/>
                <w:lang w:bidi="en-US"/>
              </w:rPr>
              <w:drawing>
                <wp:anchor distT="0" distB="0" distL="114300" distR="114300" simplePos="0" relativeHeight="251747328" behindDoc="0" locked="0" layoutInCell="1" allowOverlap="1" wp14:anchorId="2A8BD84E" wp14:editId="73D71828">
                  <wp:simplePos x="0" y="0"/>
                  <wp:positionH relativeFrom="column">
                    <wp:posOffset>-2039429</wp:posOffset>
                  </wp:positionH>
                  <wp:positionV relativeFrom="paragraph">
                    <wp:posOffset>-98943</wp:posOffset>
                  </wp:positionV>
                  <wp:extent cx="4074401" cy="2325983"/>
                  <wp:effectExtent l="0" t="0" r="2540" b="0"/>
                  <wp:wrapNone/>
                  <wp:docPr id="1026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7431DB-488B-48FB-846D-BF5EF7B9C9D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>
                            <a:extLst>
                              <a:ext uri="{FF2B5EF4-FFF2-40B4-BE49-F238E27FC236}">
                                <a16:creationId xmlns:a16="http://schemas.microsoft.com/office/drawing/2014/main" id="{0A7431DB-488B-48FB-846D-BF5EF7B9C9D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063" t="3120" r="12055"/>
                          <a:stretch/>
                        </pic:blipFill>
                        <pic:spPr bwMode="auto">
                          <a:xfrm>
                            <a:off x="0" y="0"/>
                            <a:ext cx="4091663" cy="23358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357F0DB" w14:textId="77777777" w:rsidR="00E62B5D" w:rsidRPr="00E62B5D" w:rsidRDefault="00E62B5D" w:rsidP="00E62B5D">
            <w:pPr>
              <w:rPr>
                <w:lang w:bidi="ar-SA"/>
              </w:rPr>
            </w:pPr>
          </w:p>
          <w:p w14:paraId="55F04A34" w14:textId="77777777" w:rsidR="00E62B5D" w:rsidRPr="00E62B5D" w:rsidRDefault="00E62B5D" w:rsidP="00E62B5D">
            <w:pPr>
              <w:rPr>
                <w:lang w:bidi="ar-SA"/>
              </w:rPr>
            </w:pPr>
          </w:p>
          <w:p w14:paraId="7BB0778E" w14:textId="7E5B8B86" w:rsidR="00E62B5D" w:rsidRPr="00E62B5D" w:rsidRDefault="00E62B5D" w:rsidP="00E62B5D">
            <w:pPr>
              <w:ind w:left="0"/>
              <w:rPr>
                <w:lang w:bidi="ar-SA"/>
              </w:rPr>
            </w:pPr>
          </w:p>
        </w:tc>
        <w:tc>
          <w:tcPr>
            <w:tcW w:w="3360" w:type="dxa"/>
            <w:shd w:val="clear" w:color="auto" w:fill="A6ABBC" w:themeFill="accent2"/>
            <w:vAlign w:val="center"/>
          </w:tcPr>
          <w:p w14:paraId="54C68027" w14:textId="2762C84C" w:rsidR="009C2E85" w:rsidRPr="00DB52B3" w:rsidRDefault="00E125CF" w:rsidP="00E125CF">
            <w:pPr>
              <w:pStyle w:val="ContactInfo"/>
              <w:ind w:left="0"/>
              <w:rPr>
                <w:b/>
                <w:sz w:val="24"/>
                <w:szCs w:val="24"/>
              </w:rPr>
            </w:pPr>
            <w:r w:rsidRPr="00DB52B3">
              <w:rPr>
                <w:b/>
                <w:sz w:val="24"/>
                <w:szCs w:val="24"/>
              </w:rPr>
              <w:t xml:space="preserve">Please send your child to school </w:t>
            </w:r>
            <w:r w:rsidRPr="00DB52B3">
              <w:rPr>
                <w:b/>
                <w:sz w:val="24"/>
                <w:szCs w:val="24"/>
                <w:u w:val="single"/>
              </w:rPr>
              <w:t>every day</w:t>
            </w:r>
            <w:r w:rsidRPr="00DB52B3">
              <w:rPr>
                <w:b/>
                <w:sz w:val="24"/>
                <w:szCs w:val="24"/>
              </w:rPr>
              <w:t xml:space="preserve"> with their book bag</w:t>
            </w:r>
          </w:p>
          <w:p w14:paraId="5E2F499C" w14:textId="77777777" w:rsidR="002E2CEA" w:rsidRPr="00E125CF" w:rsidRDefault="002E2CEA" w:rsidP="00E125CF">
            <w:pPr>
              <w:pStyle w:val="Heading4"/>
              <w:framePr w:hSpace="0" w:wrap="auto" w:vAnchor="margin" w:hAnchor="text" w:xAlign="left" w:yAlign="inline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•••</w:t>
            </w:r>
          </w:p>
          <w:p w14:paraId="5727BFA9" w14:textId="77777777" w:rsidR="009C2E85" w:rsidRPr="00E125CF" w:rsidRDefault="00E125CF" w:rsidP="00E125CF">
            <w:pPr>
              <w:pStyle w:val="ContactInfo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This should include:</w:t>
            </w:r>
          </w:p>
          <w:p w14:paraId="2AF09601" w14:textId="77777777" w:rsidR="00E125CF" w:rsidRPr="00E125CF" w:rsidRDefault="00DB52B3" w:rsidP="00E125CF">
            <w:pPr>
              <w:pStyle w:val="ContactInfo"/>
              <w:numPr>
                <w:ilvl w:val="0"/>
                <w:numId w:val="29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p</w:t>
            </w:r>
            <w:r w:rsidR="00E125CF" w:rsidRPr="00E125CF">
              <w:rPr>
                <w:sz w:val="24"/>
                <w:szCs w:val="24"/>
              </w:rPr>
              <w:t>honics book from school</w:t>
            </w:r>
            <w:r>
              <w:rPr>
                <w:sz w:val="24"/>
                <w:szCs w:val="24"/>
              </w:rPr>
              <w:t>.</w:t>
            </w:r>
          </w:p>
          <w:p w14:paraId="6AB77582" w14:textId="77777777" w:rsidR="00E125CF" w:rsidRPr="00E125CF" w:rsidRDefault="00DB52B3" w:rsidP="00E125CF">
            <w:pPr>
              <w:pStyle w:val="ContactInfo"/>
              <w:numPr>
                <w:ilvl w:val="0"/>
                <w:numId w:val="29"/>
              </w:numPr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 r</w:t>
            </w:r>
            <w:r w:rsidR="00E125CF" w:rsidRPr="00E125CF">
              <w:rPr>
                <w:sz w:val="24"/>
                <w:szCs w:val="24"/>
              </w:rPr>
              <w:t>eading diary</w:t>
            </w:r>
            <w:r>
              <w:rPr>
                <w:sz w:val="24"/>
                <w:szCs w:val="24"/>
              </w:rPr>
              <w:t>.</w:t>
            </w:r>
          </w:p>
          <w:p w14:paraId="1B23F191" w14:textId="77777777" w:rsidR="00E125CF" w:rsidRDefault="00E125CF" w:rsidP="00E125CF">
            <w:pPr>
              <w:pStyle w:val="ContactInfo"/>
              <w:rPr>
                <w:sz w:val="24"/>
                <w:szCs w:val="24"/>
              </w:rPr>
            </w:pPr>
          </w:p>
          <w:p w14:paraId="4CF70C62" w14:textId="77777777" w:rsidR="00E125CF" w:rsidRPr="00E125CF" w:rsidRDefault="00E125CF" w:rsidP="00787B96">
            <w:pPr>
              <w:pStyle w:val="ContactInfo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If you misplace these please ask your child’</w:t>
            </w:r>
            <w:r>
              <w:rPr>
                <w:sz w:val="24"/>
                <w:szCs w:val="24"/>
              </w:rPr>
              <w:t xml:space="preserve">s teacher for </w:t>
            </w:r>
            <w:r w:rsidR="00787B96">
              <w:rPr>
                <w:sz w:val="24"/>
                <w:szCs w:val="24"/>
              </w:rPr>
              <w:t>a replacement</w:t>
            </w:r>
            <w:r>
              <w:rPr>
                <w:sz w:val="24"/>
                <w:szCs w:val="24"/>
              </w:rPr>
              <w:t xml:space="preserve">. </w:t>
            </w:r>
          </w:p>
        </w:tc>
        <w:tc>
          <w:tcPr>
            <w:tcW w:w="5030" w:type="dxa"/>
            <w:vMerge/>
          </w:tcPr>
          <w:p w14:paraId="3CA2FB18" w14:textId="77777777" w:rsidR="009C2E85" w:rsidRDefault="009C2E85" w:rsidP="003758E8">
            <w:pPr>
              <w:rPr>
                <w:sz w:val="2"/>
                <w:szCs w:val="2"/>
              </w:rPr>
            </w:pPr>
          </w:p>
        </w:tc>
      </w:tr>
    </w:tbl>
    <w:p w14:paraId="16EBAA00" w14:textId="77777777" w:rsidR="003758E8" w:rsidRPr="003758E8" w:rsidRDefault="003758E8" w:rsidP="00E125CF">
      <w:pPr>
        <w:ind w:left="0"/>
        <w:rPr>
          <w:sz w:val="6"/>
        </w:rPr>
        <w:sectPr w:rsidR="003758E8" w:rsidRPr="003758E8" w:rsidSect="006344BD">
          <w:type w:val="continuous"/>
          <w:pgSz w:w="15840" w:h="12240" w:orient="landscape"/>
          <w:pgMar w:top="360" w:right="360" w:bottom="360" w:left="360" w:header="288" w:footer="288" w:gutter="0"/>
          <w:cols w:space="720"/>
          <w:docGrid w:linePitch="299"/>
        </w:sectPr>
      </w:pPr>
    </w:p>
    <w:tbl>
      <w:tblPr>
        <w:tblW w:w="5000" w:type="pct"/>
        <w:jc w:val="center"/>
        <w:tblLayout w:type="fixed"/>
        <w:tblCellMar>
          <w:left w:w="115" w:type="dxa"/>
          <w:right w:w="115" w:type="dxa"/>
        </w:tblCellMar>
        <w:tblLook w:val="0600" w:firstRow="0" w:lastRow="0" w:firstColumn="0" w:lastColumn="0" w:noHBand="1" w:noVBand="1"/>
      </w:tblPr>
      <w:tblGrid>
        <w:gridCol w:w="3355"/>
        <w:gridCol w:w="3366"/>
        <w:gridCol w:w="5047"/>
        <w:gridCol w:w="3352"/>
      </w:tblGrid>
      <w:tr w:rsidR="00A70CF5" w:rsidRPr="00955CC5" w14:paraId="147355C1" w14:textId="77777777" w:rsidTr="007138D6">
        <w:trPr>
          <w:trHeight w:val="4050"/>
          <w:jc w:val="center"/>
        </w:trPr>
        <w:tc>
          <w:tcPr>
            <w:tcW w:w="3355" w:type="dxa"/>
            <w:shd w:val="clear" w:color="auto" w:fill="A6ABBC" w:themeFill="accent2"/>
          </w:tcPr>
          <w:p w14:paraId="69E58968" w14:textId="77777777" w:rsidR="00B34D26" w:rsidRDefault="00B34D26" w:rsidP="00B34D26">
            <w:pPr>
              <w:pStyle w:val="BodyText"/>
              <w:spacing w:before="120" w:after="12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lastRenderedPageBreak/>
              <w:t>Re</w:t>
            </w:r>
            <w:r w:rsidRPr="00B34D26">
              <w:rPr>
                <w:b/>
                <w:sz w:val="22"/>
              </w:rPr>
              <w:t>ading with your child</w:t>
            </w:r>
            <w:r>
              <w:rPr>
                <w:b/>
                <w:sz w:val="22"/>
              </w:rPr>
              <w:t>:</w:t>
            </w:r>
          </w:p>
          <w:p w14:paraId="25D53898" w14:textId="77777777" w:rsidR="00C3463C" w:rsidRPr="00E125CF" w:rsidRDefault="00C3463C" w:rsidP="00C3463C">
            <w:pPr>
              <w:pStyle w:val="Heading4"/>
              <w:framePr w:hSpace="0" w:wrap="auto" w:vAnchor="margin" w:hAnchor="text" w:xAlign="left" w:yAlign="inline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•••</w:t>
            </w:r>
          </w:p>
          <w:p w14:paraId="7FE8E293" w14:textId="77777777" w:rsidR="00C3463C" w:rsidRPr="00B34D26" w:rsidRDefault="00C3463C" w:rsidP="00B34D26">
            <w:pPr>
              <w:pStyle w:val="BodyText"/>
              <w:numPr>
                <w:ilvl w:val="0"/>
                <w:numId w:val="27"/>
              </w:numPr>
              <w:spacing w:before="120" w:after="120"/>
              <w:rPr>
                <w:rFonts w:asciiTheme="minorHAnsi" w:hAnsiTheme="minorHAnsi"/>
                <w:sz w:val="22"/>
                <w:lang w:val="en-GB"/>
              </w:rPr>
            </w:pPr>
            <w:r w:rsidRPr="00B34D26">
              <w:rPr>
                <w:rFonts w:asciiTheme="minorHAnsi" w:hAnsiTheme="minorHAnsi"/>
                <w:sz w:val="22"/>
                <w:lang w:val="en-GB"/>
              </w:rPr>
              <w:t>Encourage them to sound out</w:t>
            </w:r>
            <w:r w:rsidR="00B34D26">
              <w:rPr>
                <w:rFonts w:asciiTheme="minorHAnsi" w:hAnsiTheme="minorHAnsi"/>
                <w:sz w:val="22"/>
                <w:lang w:val="en-GB"/>
              </w:rPr>
              <w:t xml:space="preserve"> (segment) </w:t>
            </w:r>
            <w:r w:rsidRPr="00B34D26">
              <w:rPr>
                <w:rFonts w:asciiTheme="minorHAnsi" w:hAnsiTheme="minorHAnsi"/>
                <w:sz w:val="22"/>
                <w:lang w:val="en-GB"/>
              </w:rPr>
              <w:t>decodable words</w:t>
            </w:r>
            <w:r w:rsidR="00B34D26">
              <w:rPr>
                <w:rFonts w:asciiTheme="minorHAnsi" w:hAnsiTheme="minorHAnsi"/>
                <w:sz w:val="22"/>
                <w:lang w:val="en-GB"/>
              </w:rPr>
              <w:t xml:space="preserve"> and then blend them together to read the whole word. You can </w:t>
            </w:r>
            <w:r w:rsidRPr="00B34D26">
              <w:rPr>
                <w:rFonts w:asciiTheme="minorHAnsi" w:hAnsiTheme="minorHAnsi"/>
                <w:sz w:val="22"/>
                <w:lang w:val="en-GB"/>
              </w:rPr>
              <w:t xml:space="preserve">model </w:t>
            </w:r>
            <w:r w:rsidR="00B34D26">
              <w:rPr>
                <w:rFonts w:asciiTheme="minorHAnsi" w:hAnsiTheme="minorHAnsi"/>
                <w:sz w:val="22"/>
                <w:lang w:val="en-GB"/>
              </w:rPr>
              <w:t>this</w:t>
            </w:r>
            <w:r w:rsidRPr="00B34D26">
              <w:rPr>
                <w:rFonts w:asciiTheme="minorHAnsi" w:hAnsiTheme="minorHAnsi"/>
                <w:sz w:val="22"/>
                <w:lang w:val="en-GB"/>
              </w:rPr>
              <w:t xml:space="preserve"> if they need support.</w:t>
            </w:r>
          </w:p>
          <w:p w14:paraId="24492CEC" w14:textId="77777777" w:rsidR="00B34D26" w:rsidRPr="00B34D26" w:rsidRDefault="00B34D26" w:rsidP="00B34D26">
            <w:pPr>
              <w:pStyle w:val="BodyText"/>
              <w:numPr>
                <w:ilvl w:val="0"/>
                <w:numId w:val="26"/>
              </w:numPr>
              <w:spacing w:before="120" w:after="120"/>
              <w:rPr>
                <w:rFonts w:asciiTheme="minorHAnsi" w:hAnsiTheme="minorHAnsi"/>
                <w:color w:val="FFFFFF"/>
                <w:sz w:val="22"/>
                <w:lang w:val="en-GB"/>
              </w:rPr>
            </w:pPr>
            <w:r>
              <w:rPr>
                <w:rFonts w:asciiTheme="minorHAnsi" w:hAnsiTheme="minorHAnsi"/>
                <w:color w:val="FFFFFF"/>
                <w:sz w:val="22"/>
                <w:lang w:val="en-GB"/>
              </w:rPr>
              <w:t>Encourage them to</w:t>
            </w:r>
            <w:r w:rsidR="00C3463C" w:rsidRPr="00B34D26">
              <w:rPr>
                <w:rFonts w:asciiTheme="minorHAnsi" w:hAnsiTheme="minorHAnsi"/>
                <w:color w:val="FFFFFF"/>
                <w:sz w:val="22"/>
                <w:lang w:val="en-GB"/>
              </w:rPr>
              <w:t xml:space="preserve"> </w:t>
            </w:r>
            <w:r>
              <w:rPr>
                <w:rFonts w:asciiTheme="minorHAnsi" w:hAnsiTheme="minorHAnsi"/>
                <w:color w:val="FFFFFF"/>
                <w:sz w:val="22"/>
                <w:lang w:val="en-GB"/>
              </w:rPr>
              <w:t>track</w:t>
            </w:r>
            <w:r w:rsidR="00C3463C" w:rsidRPr="00B34D26">
              <w:rPr>
                <w:rFonts w:asciiTheme="minorHAnsi" w:hAnsiTheme="minorHAnsi"/>
                <w:color w:val="FFFFFF"/>
                <w:sz w:val="22"/>
                <w:lang w:val="en-GB"/>
              </w:rPr>
              <w:t xml:space="preserve"> the words with </w:t>
            </w:r>
            <w:r>
              <w:rPr>
                <w:rFonts w:asciiTheme="minorHAnsi" w:hAnsiTheme="minorHAnsi"/>
                <w:color w:val="FFFFFF"/>
                <w:sz w:val="22"/>
                <w:lang w:val="en-GB"/>
              </w:rPr>
              <w:t>their</w:t>
            </w:r>
            <w:r w:rsidR="00C3463C" w:rsidRPr="00B34D26">
              <w:rPr>
                <w:rFonts w:asciiTheme="minorHAnsi" w:hAnsiTheme="minorHAnsi"/>
                <w:color w:val="FFFFFF"/>
                <w:sz w:val="22"/>
                <w:lang w:val="en-GB"/>
              </w:rPr>
              <w:t xml:space="preserve"> finger as they read along.</w:t>
            </w:r>
          </w:p>
          <w:p w14:paraId="264D159B" w14:textId="77777777" w:rsidR="002E2CEA" w:rsidRPr="00B34D26" w:rsidRDefault="002E2CEA" w:rsidP="00B34D26">
            <w:pPr>
              <w:pStyle w:val="BodyText"/>
              <w:spacing w:before="120" w:after="120"/>
              <w:ind w:left="0"/>
              <w:rPr>
                <w:sz w:val="22"/>
              </w:rPr>
            </w:pPr>
          </w:p>
        </w:tc>
        <w:tc>
          <w:tcPr>
            <w:tcW w:w="3366" w:type="dxa"/>
            <w:shd w:val="clear" w:color="auto" w:fill="FFFFFF" w:themeFill="background1"/>
          </w:tcPr>
          <w:p w14:paraId="764293CD" w14:textId="3BC94D75" w:rsidR="00B36213" w:rsidRPr="00B36213" w:rsidRDefault="0011269B" w:rsidP="00B36213">
            <w:pPr>
              <w:pStyle w:val="Heading1Alt"/>
              <w:framePr w:wrap="around"/>
              <w:jc w:val="center"/>
              <w:rPr>
                <w:color w:val="AD1826" w:themeColor="accent1"/>
                <w:sz w:val="24"/>
              </w:rPr>
            </w:pPr>
            <w:r w:rsidRPr="00B36213">
              <w:rPr>
                <w:color w:val="AD1826" w:themeColor="accent1"/>
                <w:sz w:val="24"/>
              </w:rPr>
              <w:t>W</w:t>
            </w:r>
            <w:r w:rsidR="00B36213" w:rsidRPr="00B36213">
              <w:rPr>
                <w:color w:val="AD1826" w:themeColor="accent1"/>
                <w:sz w:val="24"/>
              </w:rPr>
              <w:t>hen w</w:t>
            </w:r>
            <w:r w:rsidRPr="00B36213">
              <w:rPr>
                <w:color w:val="AD1826" w:themeColor="accent1"/>
                <w:sz w:val="24"/>
              </w:rPr>
              <w:t>riting in your child’s reading diary</w:t>
            </w:r>
            <w:r w:rsidR="00B36213" w:rsidRPr="00B36213">
              <w:rPr>
                <w:color w:val="AD1826" w:themeColor="accent1"/>
                <w:sz w:val="24"/>
              </w:rPr>
              <w:t xml:space="preserve"> please comment on </w:t>
            </w:r>
            <w:r w:rsidR="0038021B">
              <w:rPr>
                <w:color w:val="AD1826" w:themeColor="accent1"/>
                <w:sz w:val="24"/>
              </w:rPr>
              <w:t xml:space="preserve">either </w:t>
            </w:r>
            <w:r w:rsidR="00B36213" w:rsidRPr="00B36213">
              <w:rPr>
                <w:color w:val="AD1826" w:themeColor="accent1"/>
                <w:sz w:val="24"/>
              </w:rPr>
              <w:t>their</w:t>
            </w:r>
            <w:r w:rsidR="00B36213">
              <w:rPr>
                <w:color w:val="AD1826" w:themeColor="accent1"/>
                <w:sz w:val="24"/>
              </w:rPr>
              <w:t>:</w:t>
            </w:r>
          </w:p>
          <w:p w14:paraId="732D1E06" w14:textId="77777777" w:rsidR="00B36213" w:rsidRPr="00B36213" w:rsidRDefault="00C3463C" w:rsidP="00B36213">
            <w:pPr>
              <w:pStyle w:val="Heading1Alt"/>
              <w:framePr w:wrap="around"/>
              <w:numPr>
                <w:ilvl w:val="0"/>
                <w:numId w:val="24"/>
              </w:numPr>
              <w:rPr>
                <w:sz w:val="24"/>
                <w:lang w:val="en-GB"/>
              </w:rPr>
            </w:pPr>
            <w:r w:rsidRPr="00B36213">
              <w:rPr>
                <w:sz w:val="24"/>
                <w:lang w:val="en-GB"/>
              </w:rPr>
              <w:t>fluency</w:t>
            </w:r>
          </w:p>
          <w:p w14:paraId="24E5C471" w14:textId="77777777" w:rsidR="00B36213" w:rsidRDefault="00C3463C" w:rsidP="00B36213">
            <w:pPr>
              <w:pStyle w:val="Heading1Alt"/>
              <w:framePr w:wrap="around"/>
              <w:numPr>
                <w:ilvl w:val="0"/>
                <w:numId w:val="24"/>
              </w:numPr>
              <w:rPr>
                <w:sz w:val="24"/>
                <w:lang w:val="en-GB"/>
              </w:rPr>
            </w:pPr>
            <w:r w:rsidRPr="00B36213">
              <w:rPr>
                <w:sz w:val="24"/>
                <w:lang w:val="en-GB"/>
              </w:rPr>
              <w:t>comprehension</w:t>
            </w:r>
            <w:r w:rsidR="00B36213">
              <w:rPr>
                <w:sz w:val="24"/>
                <w:lang w:val="en-GB"/>
              </w:rPr>
              <w:t xml:space="preserve"> </w:t>
            </w:r>
            <w:r w:rsidR="00B36213" w:rsidRPr="00B36213">
              <w:rPr>
                <w:sz w:val="24"/>
                <w:lang w:val="en-GB"/>
              </w:rPr>
              <w:t>(understanding)</w:t>
            </w:r>
            <w:r w:rsidRPr="00B36213">
              <w:rPr>
                <w:sz w:val="24"/>
                <w:lang w:val="en-GB"/>
              </w:rPr>
              <w:t xml:space="preserve"> of the text</w:t>
            </w:r>
            <w:r w:rsidR="00B36213" w:rsidRPr="00B36213">
              <w:rPr>
                <w:sz w:val="24"/>
                <w:lang w:val="en-GB"/>
              </w:rPr>
              <w:t xml:space="preserve"> </w:t>
            </w:r>
          </w:p>
          <w:p w14:paraId="1DADEB0F" w14:textId="77777777" w:rsidR="00B36213" w:rsidRPr="00B34D26" w:rsidRDefault="00B34D26" w:rsidP="00B34D26">
            <w:pPr>
              <w:pStyle w:val="Heading1Alt"/>
              <w:framePr w:wrap="around"/>
              <w:numPr>
                <w:ilvl w:val="0"/>
                <w:numId w:val="24"/>
              </w:numPr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 xml:space="preserve">segmenting &amp; </w:t>
            </w:r>
            <w:r w:rsidR="00B36213" w:rsidRPr="00B34D26">
              <w:rPr>
                <w:sz w:val="24"/>
                <w:lang w:val="en-GB"/>
              </w:rPr>
              <w:t>blending ability</w:t>
            </w:r>
          </w:p>
          <w:p w14:paraId="341F6748" w14:textId="77777777" w:rsidR="00B36213" w:rsidRPr="00B36213" w:rsidRDefault="00B36213" w:rsidP="00B36213">
            <w:pPr>
              <w:pStyle w:val="Heading1Alt"/>
              <w:framePr w:wrap="around"/>
              <w:numPr>
                <w:ilvl w:val="0"/>
                <w:numId w:val="24"/>
              </w:numPr>
              <w:rPr>
                <w:sz w:val="24"/>
                <w:lang w:val="en-GB"/>
              </w:rPr>
            </w:pPr>
            <w:r>
              <w:rPr>
                <w:sz w:val="24"/>
                <w:lang w:val="en-GB"/>
              </w:rPr>
              <w:t xml:space="preserve">phoneme/tricky word recognition </w:t>
            </w:r>
          </w:p>
        </w:tc>
        <w:tc>
          <w:tcPr>
            <w:tcW w:w="5047" w:type="dxa"/>
            <w:vAlign w:val="center"/>
          </w:tcPr>
          <w:p w14:paraId="33C9FDEA" w14:textId="71A63DB1" w:rsidR="004E4843" w:rsidRPr="00B34D26" w:rsidRDefault="007138D6" w:rsidP="00787B96">
            <w:pPr>
              <w:pStyle w:val="NormalAlt"/>
              <w:jc w:val="center"/>
              <w:rPr>
                <w:b/>
              </w:rPr>
            </w:pPr>
            <w:r w:rsidRPr="00787B96">
              <w:rPr>
                <w:noProof/>
                <w:lang w:val="en-GB" w:eastAsia="en-GB" w:bidi="ar-SA"/>
              </w:rPr>
              <w:drawing>
                <wp:anchor distT="0" distB="0" distL="114300" distR="114300" simplePos="0" relativeHeight="251567104" behindDoc="1" locked="0" layoutInCell="1" allowOverlap="1" wp14:anchorId="072FFBD0" wp14:editId="15AFEF75">
                  <wp:simplePos x="0" y="0"/>
                  <wp:positionH relativeFrom="column">
                    <wp:posOffset>349885</wp:posOffset>
                  </wp:positionH>
                  <wp:positionV relativeFrom="paragraph">
                    <wp:posOffset>1315720</wp:posOffset>
                  </wp:positionV>
                  <wp:extent cx="2395855" cy="1123950"/>
                  <wp:effectExtent l="0" t="0" r="4445" b="0"/>
                  <wp:wrapTight wrapText="bothSides">
                    <wp:wrapPolygon edited="0">
                      <wp:start x="0" y="0"/>
                      <wp:lineTo x="0" y="21234"/>
                      <wp:lineTo x="21468" y="21234"/>
                      <wp:lineTo x="21468" y="0"/>
                      <wp:lineTo x="0" y="0"/>
                    </wp:wrapPolygon>
                  </wp:wrapTight>
                  <wp:docPr id="29" name="object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ject 10"/>
                          <pic:cNvPicPr/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b="24746"/>
                          <a:stretch/>
                        </pic:blipFill>
                        <pic:spPr bwMode="auto">
                          <a:xfrm>
                            <a:off x="0" y="0"/>
                            <a:ext cx="2395855" cy="1123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36213" w:rsidRPr="00787B96">
              <w:rPr>
                <w:b/>
                <w:color w:val="A6ABBC" w:themeColor="background2"/>
                <w:sz w:val="28"/>
              </w:rPr>
              <w:t>For reading and spelling practise</w:t>
            </w:r>
            <w:r w:rsidR="00C3463C" w:rsidRPr="00787B96">
              <w:rPr>
                <w:b/>
                <w:color w:val="A6ABBC" w:themeColor="background2"/>
                <w:sz w:val="28"/>
              </w:rPr>
              <w:t>,</w:t>
            </w:r>
            <w:r w:rsidR="00B36213" w:rsidRPr="00787B96">
              <w:rPr>
                <w:b/>
                <w:color w:val="A6ABBC" w:themeColor="background2"/>
                <w:sz w:val="28"/>
              </w:rPr>
              <w:t xml:space="preserve"> try these </w:t>
            </w:r>
            <w:r w:rsidR="00787B96">
              <w:rPr>
                <w:b/>
                <w:color w:val="A6ABBC" w:themeColor="background2"/>
                <w:sz w:val="28"/>
              </w:rPr>
              <w:t xml:space="preserve">free </w:t>
            </w:r>
            <w:r w:rsidR="00B36213" w:rsidRPr="00787B96">
              <w:rPr>
                <w:b/>
                <w:color w:val="A6ABBC" w:themeColor="background2"/>
                <w:sz w:val="28"/>
              </w:rPr>
              <w:t>educational games</w:t>
            </w:r>
            <w:r w:rsidR="00C3463C" w:rsidRPr="00787B96">
              <w:rPr>
                <w:b/>
                <w:color w:val="A6ABBC" w:themeColor="background2"/>
                <w:sz w:val="28"/>
              </w:rPr>
              <w:t xml:space="preserve">. </w:t>
            </w:r>
            <w:r w:rsidR="00B36213" w:rsidRPr="00787B96">
              <w:rPr>
                <w:b/>
                <w:color w:val="A6ABBC" w:themeColor="background2"/>
                <w:sz w:val="28"/>
              </w:rPr>
              <w:t>The</w:t>
            </w:r>
            <w:r w:rsidR="00787B96">
              <w:rPr>
                <w:b/>
                <w:color w:val="A6ABBC" w:themeColor="background2"/>
                <w:sz w:val="28"/>
              </w:rPr>
              <w:t>se</w:t>
            </w:r>
            <w:r w:rsidR="00B36213" w:rsidRPr="00787B96">
              <w:rPr>
                <w:b/>
                <w:color w:val="A6ABBC" w:themeColor="background2"/>
                <w:sz w:val="28"/>
              </w:rPr>
              <w:t xml:space="preserve"> games can be </w:t>
            </w:r>
            <w:r w:rsidR="00787B96">
              <w:rPr>
                <w:b/>
                <w:color w:val="A6ABBC" w:themeColor="background2"/>
                <w:sz w:val="28"/>
              </w:rPr>
              <w:t xml:space="preserve">played </w:t>
            </w:r>
            <w:r w:rsidR="00B36213" w:rsidRPr="00787B96">
              <w:rPr>
                <w:b/>
                <w:color w:val="A6ABBC" w:themeColor="background2"/>
                <w:sz w:val="28"/>
              </w:rPr>
              <w:t xml:space="preserve">on </w:t>
            </w:r>
            <w:r w:rsidR="00C3463C" w:rsidRPr="00787B96">
              <w:rPr>
                <w:b/>
                <w:color w:val="A6ABBC" w:themeColor="background2"/>
                <w:sz w:val="28"/>
              </w:rPr>
              <w:t>smart p</w:t>
            </w:r>
            <w:r w:rsidR="00B36213" w:rsidRPr="00787B96">
              <w:rPr>
                <w:b/>
                <w:color w:val="A6ABBC" w:themeColor="background2"/>
                <w:sz w:val="28"/>
              </w:rPr>
              <w:t>hones</w:t>
            </w:r>
            <w:r w:rsidR="00C3463C" w:rsidRPr="00787B96">
              <w:rPr>
                <w:b/>
                <w:color w:val="A6ABBC" w:themeColor="background2"/>
                <w:sz w:val="28"/>
              </w:rPr>
              <w:t xml:space="preserve">, </w:t>
            </w:r>
            <w:r w:rsidR="00B36213" w:rsidRPr="00787B96">
              <w:rPr>
                <w:b/>
                <w:color w:val="A6ABBC" w:themeColor="background2"/>
                <w:sz w:val="28"/>
              </w:rPr>
              <w:t>iPads</w:t>
            </w:r>
            <w:r w:rsidR="00C3463C" w:rsidRPr="00787B96">
              <w:rPr>
                <w:b/>
                <w:color w:val="A6ABBC" w:themeColor="background2"/>
                <w:sz w:val="28"/>
              </w:rPr>
              <w:t xml:space="preserve">, tablets and </w:t>
            </w:r>
            <w:r w:rsidR="00B36213" w:rsidRPr="00787B96">
              <w:rPr>
                <w:b/>
                <w:color w:val="A6ABBC" w:themeColor="background2"/>
                <w:sz w:val="28"/>
              </w:rPr>
              <w:t>laptops.</w:t>
            </w:r>
          </w:p>
        </w:tc>
        <w:tc>
          <w:tcPr>
            <w:tcW w:w="3352" w:type="dxa"/>
            <w:tcMar>
              <w:left w:w="0" w:type="dxa"/>
              <w:right w:w="0" w:type="dxa"/>
            </w:tcMar>
          </w:tcPr>
          <w:p w14:paraId="671EBBCB" w14:textId="77777777" w:rsidR="0011269B" w:rsidRDefault="007138D6" w:rsidP="00EB56F5">
            <w:pPr>
              <w:pStyle w:val="Image"/>
            </w:pPr>
            <w:r w:rsidRPr="00B34D26">
              <w:rPr>
                <w:b/>
                <w:lang w:val="en-GB" w:eastAsia="en-GB"/>
              </w:rPr>
              <w:drawing>
                <wp:anchor distT="0" distB="0" distL="114300" distR="114300" simplePos="0" relativeHeight="251573248" behindDoc="1" locked="0" layoutInCell="1" allowOverlap="1" wp14:anchorId="3E6E0446" wp14:editId="1DA6D22A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1967865</wp:posOffset>
                  </wp:positionV>
                  <wp:extent cx="2112010" cy="588010"/>
                  <wp:effectExtent l="0" t="0" r="2540" b="2540"/>
                  <wp:wrapTight wrapText="bothSides">
                    <wp:wrapPolygon edited="0">
                      <wp:start x="0" y="0"/>
                      <wp:lineTo x="0" y="20994"/>
                      <wp:lineTo x="21431" y="20994"/>
                      <wp:lineTo x="21431" y="0"/>
                      <wp:lineTo x="0" y="0"/>
                    </wp:wrapPolygon>
                  </wp:wrapTight>
                  <wp:docPr id="11" name="object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object 11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12010" cy="5880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1269B">
              <w:rPr>
                <w:lang w:val="en-GB" w:eastAsia="en-GB"/>
              </w:rPr>
              <w:drawing>
                <wp:anchor distT="0" distB="0" distL="114300" distR="114300" simplePos="0" relativeHeight="251564032" behindDoc="1" locked="0" layoutInCell="1" allowOverlap="1" wp14:anchorId="15D2FBEF" wp14:editId="5A17B5EC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1042670</wp:posOffset>
                  </wp:positionV>
                  <wp:extent cx="2007235" cy="909320"/>
                  <wp:effectExtent l="0" t="0" r="0" b="5080"/>
                  <wp:wrapTight wrapText="bothSides">
                    <wp:wrapPolygon edited="0">
                      <wp:start x="0" y="0"/>
                      <wp:lineTo x="0" y="21268"/>
                      <wp:lineTo x="21320" y="21268"/>
                      <wp:lineTo x="21320" y="0"/>
                      <wp:lineTo x="0" y="0"/>
                    </wp:wrapPolygon>
                  </wp:wrapTight>
                  <wp:docPr id="28" name="object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object 4"/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6288"/>
                          <a:stretch/>
                        </pic:blipFill>
                        <pic:spPr bwMode="auto">
                          <a:xfrm>
                            <a:off x="0" y="0"/>
                            <a:ext cx="2007235" cy="9093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  <w:r w:rsidRPr="0011269B">
              <w:rPr>
                <w:lang w:val="en-GB" w:eastAsia="en-GB"/>
              </w:rPr>
              <w:drawing>
                <wp:anchor distT="0" distB="0" distL="114300" distR="114300" simplePos="0" relativeHeight="251570176" behindDoc="1" locked="0" layoutInCell="1" allowOverlap="1" wp14:anchorId="5AAAFE1E" wp14:editId="6CE3A780">
                  <wp:simplePos x="0" y="0"/>
                  <wp:positionH relativeFrom="column">
                    <wp:posOffset>2540</wp:posOffset>
                  </wp:positionH>
                  <wp:positionV relativeFrom="paragraph">
                    <wp:posOffset>118110</wp:posOffset>
                  </wp:positionV>
                  <wp:extent cx="2017395" cy="864870"/>
                  <wp:effectExtent l="0" t="0" r="1905" b="0"/>
                  <wp:wrapTight wrapText="bothSides">
                    <wp:wrapPolygon edited="0">
                      <wp:start x="0" y="0"/>
                      <wp:lineTo x="0" y="20934"/>
                      <wp:lineTo x="21416" y="20934"/>
                      <wp:lineTo x="21416" y="0"/>
                      <wp:lineTo x="0" y="0"/>
                    </wp:wrapPolygon>
                  </wp:wrapTight>
                  <wp:docPr id="6" name="object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ject 6"/>
                          <pic:cNvPicPr/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3839"/>
                          <a:stretch/>
                        </pic:blipFill>
                        <pic:spPr bwMode="auto">
                          <a:xfrm>
                            <a:off x="0" y="0"/>
                            <a:ext cx="2017395" cy="8648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1174705" w14:textId="5063141E" w:rsidR="0011269B" w:rsidRDefault="0011269B" w:rsidP="0011269B">
            <w:pPr>
              <w:rPr>
                <w:lang w:bidi="ar-SA"/>
              </w:rPr>
            </w:pPr>
          </w:p>
          <w:p w14:paraId="150C505A" w14:textId="6AECD3B2" w:rsidR="004E4843" w:rsidRPr="0011269B" w:rsidRDefault="004E4843" w:rsidP="0011269B">
            <w:pPr>
              <w:jc w:val="right"/>
              <w:rPr>
                <w:lang w:bidi="ar-SA"/>
              </w:rPr>
            </w:pPr>
          </w:p>
        </w:tc>
      </w:tr>
      <w:tr w:rsidR="004E4843" w14:paraId="0BD6C437" w14:textId="77777777" w:rsidTr="003A26D5">
        <w:trPr>
          <w:trHeight w:val="86"/>
          <w:jc w:val="center"/>
        </w:trPr>
        <w:tc>
          <w:tcPr>
            <w:tcW w:w="3355" w:type="dxa"/>
            <w:tcMar>
              <w:left w:w="0" w:type="dxa"/>
              <w:right w:w="0" w:type="dxa"/>
            </w:tcMar>
          </w:tcPr>
          <w:p w14:paraId="27AD846A" w14:textId="77777777" w:rsidR="004E4843" w:rsidRDefault="0081153D" w:rsidP="008232F3">
            <w:pPr>
              <w:pStyle w:val="Image"/>
            </w:pPr>
            <w:r>
              <w:rPr>
                <w:lang w:val="en-GB" w:eastAsia="en-GB"/>
              </w:rPr>
              <mc:AlternateContent>
                <mc:Choice Requires="wps">
                  <w:drawing>
                    <wp:anchor distT="0" distB="0" distL="114300" distR="114300" simplePos="0" relativeHeight="251576320" behindDoc="0" locked="0" layoutInCell="1" allowOverlap="1" wp14:anchorId="7C1138C6" wp14:editId="3BBC0A5A">
                      <wp:simplePos x="0" y="0"/>
                      <wp:positionH relativeFrom="column">
                        <wp:posOffset>2136228</wp:posOffset>
                      </wp:positionH>
                      <wp:positionV relativeFrom="paragraph">
                        <wp:posOffset>2189632</wp:posOffset>
                      </wp:positionV>
                      <wp:extent cx="2143760" cy="2207173"/>
                      <wp:effectExtent l="0" t="0" r="27940" b="22225"/>
                      <wp:wrapNone/>
                      <wp:docPr id="195" name="Rectangle 1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43760" cy="220717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CA0370C" id="Rectangle 195" o:spid="_x0000_s1026" style="position:absolute;margin-left:168.2pt;margin-top:172.4pt;width:168.8pt;height:173.8pt;z-index:2515763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" fillcolor="white [3212]" strokecolor="white [3212]" strokeweight="1pt"/>
                  </w:pict>
                </mc:Fallback>
              </mc:AlternateContent>
            </w:r>
            <w:r>
              <w:rPr>
                <w:lang w:val="en-GB" w:eastAsia="en-GB"/>
              </w:rPr>
              <mc:AlternateContent>
                <mc:Choice Requires="wpg">
                  <w:drawing>
                    <wp:anchor distT="0" distB="0" distL="114300" distR="114300" simplePos="0" relativeHeight="251554816" behindDoc="0" locked="0" layoutInCell="1" allowOverlap="1" wp14:anchorId="37E5F371" wp14:editId="0BB8FA3D">
                      <wp:simplePos x="0" y="0"/>
                      <wp:positionH relativeFrom="column">
                        <wp:posOffset>2627</wp:posOffset>
                      </wp:positionH>
                      <wp:positionV relativeFrom="paragraph">
                        <wp:posOffset>-427443</wp:posOffset>
                      </wp:positionV>
                      <wp:extent cx="2112579" cy="4705438"/>
                      <wp:effectExtent l="0" t="0" r="2540" b="0"/>
                      <wp:wrapNone/>
                      <wp:docPr id="23" name="Group 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12579" cy="4705438"/>
                                <a:chOff x="0" y="0"/>
                                <a:chExt cx="2101850" cy="4779426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0" name="object 5"/>
                                <pic:cNvPicPr/>
                              </pic:nvPicPr>
                              <pic:blipFill rotWithShape="1">
                                <a:blip r:embed="rId28" cstate="print"/>
                                <a:srcRect t="5972"/>
                                <a:stretch/>
                              </pic:blipFill>
                              <pic:spPr bwMode="auto">
                                <a:xfrm>
                                  <a:off x="0" y="1975945"/>
                                  <a:ext cx="2101850" cy="9925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object 8"/>
                                <pic:cNvPicPr/>
                              </pic:nvPicPr>
                              <pic:blipFill rotWithShape="1">
                                <a:blip r:embed="rId29" cstate="print"/>
                                <a:srcRect l="2513" t="6100" r="2488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2101215" cy="970280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object 9"/>
                                <pic:cNvPicPr/>
                              </pic:nvPicPr>
                              <pic:blipFill rotWithShape="1">
                                <a:blip r:embed="rId30" cstate="print"/>
                                <a:srcRect t="3867" b="7241"/>
                                <a:stretch/>
                              </pic:blipFill>
                              <pic:spPr bwMode="auto">
                                <a:xfrm>
                                  <a:off x="0" y="987973"/>
                                  <a:ext cx="2101850" cy="96583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object 10"/>
                                <pic:cNvPicPr/>
                              </pic:nvPicPr>
                              <pic:blipFill>
                                <a:blip r:embed="rId3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2984938"/>
                                  <a:ext cx="2101850" cy="9918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4" name="object 4"/>
                                <pic:cNvPicPr/>
                              </pic:nvPicPr>
                              <pic:blipFill>
                                <a:blip r:embed="rId3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3993931"/>
                                  <a:ext cx="2101850" cy="78549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DD1CFC0" id="Group 23" o:spid="_x0000_s1026" style="position:absolute;margin-left:.2pt;margin-top:-33.65pt;width:166.35pt;height:370.5pt;z-index:251554816;mso-width-relative:margin;mso-height-relative:margin" coordsize="21018,47794" o:gfxdata="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P/9lQSwMECgAAAAAAAAAhABYqBHhnpwAAZ6cA&#10;ABUAAABkcnMvbWVkaWEvaW1hZ2U0LmpwZWf/2P/gABBKRklGAAEBAQDcANwAAP/bAEMAAgEBAQEB&#10;AgEBAQICAgICBAMCAgICBQQEAwQGBQYGBgUGBgYHCQgGBwkHBgYICwgJCgoKCgoGCAsMCwoMCQoK&#10;Cv/bAEMBAgICAgICBQMDBQoHBgcKCgoKCgoKCgoKCgoKCgoKCgoKCgoKCgoKCgoKCgoKCgoKCgoK&#10;CgoKCgoKCgoKCgoKCv/AABEIAOsB/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">
                      <v:shape id="object 5" o:spid="_x0000_s1027" type="#_x0000_t75" style="position:absolute;top:19759;width:21018;height:9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">
                        <v:imagedata r:id="rId33" o:title="" croptop="3914f"/>
                      </v:shape>
                      <v:shape id="object 8" o:spid="_x0000_s1028" type="#_x0000_t75" style="position:absolute;width:21012;height:9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">
                        <v:imagedata r:id="rId34" o:title="" croptop="3998f" cropleft="1647f" cropright="1631f"/>
                      </v:shape>
                      <v:shape id="object 9" o:spid="_x0000_s1029" type="#_x0000_t75" style="position:absolute;top:9879;width:21018;height:9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">
                        <v:imagedata r:id="rId35" o:title="" croptop="2534f" cropbottom="4745f"/>
                      </v:shape>
                      <v:shape id="object 10" o:spid="_x0000_s1030" type="#_x0000_t75" style="position:absolute;top:29849;width:21018;height:9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">
                        <v:imagedata r:id="rId36" o:title=""/>
                      </v:shape>
                      <v:shape id="object 4" o:spid="_x0000_s1031" type="#_x0000_t75" style="position:absolute;top:39939;width:21018;height:7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">
                        <v:imagedata r:id="rId37" o:title=""/>
                      </v:shape>
                    </v:group>
                  </w:pict>
                </mc:Fallback>
              </mc:AlternateContent>
            </w:r>
          </w:p>
        </w:tc>
        <w:tc>
          <w:tcPr>
            <w:tcW w:w="3366" w:type="dxa"/>
            <w:shd w:val="clear" w:color="auto" w:fill="162766" w:themeFill="text2"/>
          </w:tcPr>
          <w:p w14:paraId="46BD8BEE" w14:textId="77777777" w:rsidR="00C3463C" w:rsidRPr="00C3463C" w:rsidRDefault="0011269B" w:rsidP="007138D6">
            <w:pPr>
              <w:pStyle w:val="BodyText"/>
              <w:spacing w:before="120" w:after="120"/>
              <w:jc w:val="center"/>
              <w:rPr>
                <w:b/>
                <w:sz w:val="24"/>
              </w:rPr>
            </w:pPr>
            <w:r w:rsidRPr="00C3463C">
              <w:rPr>
                <w:b/>
                <w:sz w:val="24"/>
              </w:rPr>
              <w:t>Tricky words</w:t>
            </w:r>
          </w:p>
          <w:p w14:paraId="70AE16DB" w14:textId="77777777" w:rsidR="00C3463C" w:rsidRPr="00E125CF" w:rsidRDefault="00C3463C" w:rsidP="007138D6">
            <w:pPr>
              <w:pStyle w:val="Heading4"/>
              <w:framePr w:hSpace="0" w:wrap="auto" w:vAnchor="margin" w:hAnchor="text" w:xAlign="left" w:yAlign="inline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•••</w:t>
            </w:r>
          </w:p>
          <w:p w14:paraId="61AFB0E4" w14:textId="77777777" w:rsidR="002E2CEA" w:rsidRPr="00C3463C" w:rsidRDefault="007138D6" w:rsidP="007138D6">
            <w:pPr>
              <w:pStyle w:val="BodyText"/>
              <w:spacing w:before="120" w:after="120"/>
              <w:jc w:val="center"/>
              <w:rPr>
                <w:sz w:val="24"/>
              </w:rPr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45720" distB="45720" distL="114300" distR="114300" simplePos="0" relativeHeight="251630592" behindDoc="0" locked="0" layoutInCell="1" allowOverlap="1" wp14:anchorId="14E472FF" wp14:editId="1B1C52EB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1806575</wp:posOffset>
                      </wp:positionV>
                      <wp:extent cx="2101850" cy="1975485"/>
                      <wp:effectExtent l="0" t="0" r="0" b="5715"/>
                      <wp:wrapSquare wrapText="bothSides"/>
                      <wp:docPr id="23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01850" cy="19754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A1AF8C3" w14:textId="77777777" w:rsidR="007138D6" w:rsidRPr="008B3DC2" w:rsidRDefault="008B3DC2" w:rsidP="007138D6">
                                  <w:pPr>
                                    <w:jc w:val="center"/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</w:pPr>
                                  <w:r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>Visit</w:t>
                                  </w:r>
                                  <w:r w:rsidR="007138D6"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 our school website</w:t>
                                  </w:r>
                                  <w:r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 class pages</w:t>
                                  </w:r>
                                  <w:r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 where you will find</w:t>
                                  </w:r>
                                  <w:r w:rsidR="007138D6"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 </w:t>
                                  </w:r>
                                  <w:r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videos </w:t>
                                  </w:r>
                                  <w:r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showing you how to help teach </w:t>
                                  </w:r>
                                  <w:r w:rsidR="007138D6"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>phonics</w:t>
                                  </w:r>
                                  <w:r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 skills</w:t>
                                  </w:r>
                                  <w:r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 at home </w:t>
                                  </w:r>
                                  <w:r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>(</w:t>
                                  </w:r>
                                  <w:r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>e.g. s</w:t>
                                  </w:r>
                                  <w:r w:rsidRPr="008B3DC2">
                                    <w:rPr>
                                      <w:rFonts w:ascii="Georgia" w:hAnsi="Georgia"/>
                                      <w:color w:val="162766" w:themeColor="text2"/>
                                      <w:sz w:val="24"/>
                                    </w:rPr>
                                    <w:t xml:space="preserve">aying ‘pure sounds’, segmenting &amp; blending) </w:t>
                                  </w:r>
                                </w:p>
                                <w:p w14:paraId="17C61614" w14:textId="77777777" w:rsidR="007138D6" w:rsidRDefault="008B3DC2" w:rsidP="007138D6">
                                  <w:pPr>
                                    <w:jc w:val="center"/>
                                    <w:rPr>
                                      <w:rFonts w:ascii="Georgia" w:hAnsi="Georgia"/>
                                      <w:color w:val="A6ABBC" w:themeColor="accent4"/>
                                      <w:sz w:val="28"/>
                                    </w:rPr>
                                  </w:pPr>
                                  <w:r>
                                    <w:rPr>
                                      <w:noProof/>
                                      <w:lang w:val="en-GB" w:eastAsia="en-GB" w:bidi="ar-SA"/>
                                    </w:rPr>
                                    <w:drawing>
                                      <wp:inline distT="0" distB="0" distL="0" distR="0" wp14:anchorId="1141BDAC" wp14:editId="4830B30E">
                                        <wp:extent cx="924557" cy="490482"/>
                                        <wp:effectExtent l="0" t="0" r="9525" b="5080"/>
                                        <wp:docPr id="31" name="Picture 31" descr="Sparken Hill Academy (@SHAWorksop) / Twitter"/>
                                        <wp:cNvGraphicFramePr/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Picture 1" descr="Sparken Hill Academy (@SHAWorksop) / Twitter"/>
                                                <pic:cNvPicPr/>
                                              </pic:nvPicPr>
                                              <pic:blipFill rotWithShape="1">
                                                <a:blip r:embed="rId13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 b="33323"/>
                                                <a:stretch/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987976" cy="524126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  <a:extLst>
                                                  <a:ext uri="{53640926-AAD7-44D8-BBD7-CCE9431645EC}">
                                                    <a14:shadowObscured xmlns:a14="http://schemas.microsoft.com/office/drawing/2010/main"/>
                                                  </a:ext>
                                                </a:extLst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549AA73" w14:textId="77777777" w:rsidR="007138D6" w:rsidRPr="007138D6" w:rsidRDefault="007138D6">
                                  <w:pPr>
                                    <w:rPr>
                                      <w:rFonts w:ascii="Georgia" w:hAnsi="Georgia"/>
                                      <w:color w:val="A6ABBC" w:themeColor="accent4"/>
                                      <w:sz w:val="28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E472FF" id="_x0000_s1030" type="#_x0000_t202" style="position:absolute;left:0;text-align:left;margin-left:-3.65pt;margin-top:142.25pt;width:165.5pt;height:155.55pt;z-index:2516305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" stroked="f">
                      <v:textbox>
                        <w:txbxContent>
                          <w:p w14:paraId="1A1AF8C3" w14:textId="77777777" w:rsidR="007138D6" w:rsidRPr="008B3DC2" w:rsidRDefault="008B3DC2" w:rsidP="007138D6">
                            <w:pPr>
                              <w:jc w:val="center"/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</w:pPr>
                            <w:r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>Visit</w:t>
                            </w:r>
                            <w:r w:rsidR="007138D6"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 our school website</w:t>
                            </w:r>
                            <w:r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 class pages</w:t>
                            </w:r>
                            <w:r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 where you will find</w:t>
                            </w:r>
                            <w:r w:rsidR="007138D6"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 </w:t>
                            </w:r>
                            <w:r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videos </w:t>
                            </w:r>
                            <w:r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showing you how to help teach </w:t>
                            </w:r>
                            <w:r w:rsidR="007138D6"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>phonics</w:t>
                            </w:r>
                            <w:r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 skills</w:t>
                            </w:r>
                            <w:r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 at home </w:t>
                            </w:r>
                            <w:r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>(</w:t>
                            </w:r>
                            <w:r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>e.g. s</w:t>
                            </w:r>
                            <w:r w:rsidRPr="008B3DC2">
                              <w:rPr>
                                <w:rFonts w:ascii="Georgia" w:hAnsi="Georgia"/>
                                <w:color w:val="162766" w:themeColor="text2"/>
                                <w:sz w:val="24"/>
                              </w:rPr>
                              <w:t xml:space="preserve">aying ‘pure sounds’, segmenting &amp; blending) </w:t>
                            </w:r>
                          </w:p>
                          <w:p w14:paraId="17C61614" w14:textId="77777777" w:rsidR="007138D6" w:rsidRDefault="008B3DC2" w:rsidP="007138D6">
                            <w:pPr>
                              <w:jc w:val="center"/>
                              <w:rPr>
                                <w:rFonts w:ascii="Georgia" w:hAnsi="Georgia"/>
                                <w:color w:val="A6ABBC" w:themeColor="accent4"/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val="en-GB" w:eastAsia="en-GB" w:bidi="ar-SA"/>
                              </w:rPr>
                              <w:drawing>
                                <wp:inline distT="0" distB="0" distL="0" distR="0" wp14:anchorId="1141BDAC" wp14:editId="4830B30E">
                                  <wp:extent cx="924557" cy="490482"/>
                                  <wp:effectExtent l="0" t="0" r="9525" b="5080"/>
                                  <wp:docPr id="31" name="Picture 31" descr="Sparken Hill Academy (@SHAWorksop) / Twitter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Picture 1" descr="Sparken Hill Academy (@SHAWorksop) / Twitter"/>
                                          <pic:cNvPicPr/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3332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7976" cy="52412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549AA73" w14:textId="77777777" w:rsidR="007138D6" w:rsidRPr="007138D6" w:rsidRDefault="007138D6">
                            <w:pPr>
                              <w:rPr>
                                <w:rFonts w:ascii="Georgia" w:hAnsi="Georgia"/>
                                <w:color w:val="A6ABBC" w:themeColor="accent4"/>
                                <w:sz w:val="28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114300" distR="114300" simplePos="0" relativeHeight="251627520" behindDoc="0" locked="0" layoutInCell="1" allowOverlap="1" wp14:anchorId="0A74F3B8" wp14:editId="43B69D81">
                      <wp:simplePos x="0" y="0"/>
                      <wp:positionH relativeFrom="column">
                        <wp:posOffset>-56712</wp:posOffset>
                      </wp:positionH>
                      <wp:positionV relativeFrom="paragraph">
                        <wp:posOffset>1754220</wp:posOffset>
                      </wp:positionV>
                      <wp:extent cx="2133250" cy="2028497"/>
                      <wp:effectExtent l="0" t="0" r="19685" b="10160"/>
                      <wp:wrapNone/>
                      <wp:docPr id="231" name="Rectangle 2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33250" cy="2028497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rect w14:anchorId="6D3CF178" id="Rectangle 231" o:spid="_x0000_s1026" style="position:absolute;margin-left:-4.45pt;margin-top:138.15pt;width:167.95pt;height:159.7pt;z-index:251627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" filled="f" strokecolor="#162766 [3215]" strokeweight="1pt"/>
                  </w:pict>
                </mc:Fallback>
              </mc:AlternateContent>
            </w:r>
            <w:r w:rsidRPr="00C3463C">
              <w:rPr>
                <w:b/>
                <w:noProof/>
                <w:sz w:val="18"/>
                <w:lang w:val="en-GB" w:eastAsia="en-GB" w:bidi="ar-SA"/>
              </w:rPr>
              <w:drawing>
                <wp:anchor distT="0" distB="0" distL="114300" distR="114300" simplePos="0" relativeHeight="251557888" behindDoc="0" locked="0" layoutInCell="1" allowOverlap="1" wp14:anchorId="76B5B354" wp14:editId="33AD945A">
                  <wp:simplePos x="0" y="0"/>
                  <wp:positionH relativeFrom="column">
                    <wp:posOffset>37465</wp:posOffset>
                  </wp:positionH>
                  <wp:positionV relativeFrom="paragraph">
                    <wp:posOffset>1171575</wp:posOffset>
                  </wp:positionV>
                  <wp:extent cx="714375" cy="440690"/>
                  <wp:effectExtent l="0" t="0" r="0" b="0"/>
                  <wp:wrapNone/>
                  <wp:docPr id="25" name="object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object 5"/>
                          <pic:cNvPicPr/>
                        </pic:nvPicPr>
                        <pic:blipFill rotWithShape="1">
                          <a:blip r:embed="rId38" cstate="print"/>
                          <a:srcRect l="11690" t="14866" r="10389" b="12069"/>
                          <a:stretch/>
                        </pic:blipFill>
                        <pic:spPr bwMode="auto">
                          <a:xfrm>
                            <a:off x="0" y="0"/>
                            <a:ext cx="714375" cy="4406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463C" w:rsidRPr="00C3463C">
              <w:rPr>
                <w:b/>
                <w:noProof/>
                <w:sz w:val="18"/>
                <w:lang w:val="en-GB" w:eastAsia="en-GB" w:bidi="ar-SA"/>
              </w:rPr>
              <w:drawing>
                <wp:anchor distT="0" distB="0" distL="114300" distR="114300" simplePos="0" relativeHeight="251560960" behindDoc="0" locked="0" layoutInCell="1" allowOverlap="1" wp14:anchorId="25211DD5" wp14:editId="028245C1">
                  <wp:simplePos x="0" y="0"/>
                  <wp:positionH relativeFrom="column">
                    <wp:posOffset>1257008</wp:posOffset>
                  </wp:positionH>
                  <wp:positionV relativeFrom="paragraph">
                    <wp:posOffset>1150752</wp:posOffset>
                  </wp:positionV>
                  <wp:extent cx="724885" cy="462087"/>
                  <wp:effectExtent l="0" t="0" r="0" b="0"/>
                  <wp:wrapNone/>
                  <wp:docPr id="12" name="object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object 12"/>
                          <pic:cNvPicPr/>
                        </pic:nvPicPr>
                        <pic:blipFill rotWithShape="1">
                          <a:blip r:embed="rId39" cstate="print"/>
                          <a:srcRect l="7267" t="11795" r="8527" b="9571"/>
                          <a:stretch/>
                        </pic:blipFill>
                        <pic:spPr bwMode="auto">
                          <a:xfrm>
                            <a:off x="0" y="0"/>
                            <a:ext cx="724885" cy="46208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463C">
              <w:rPr>
                <w:sz w:val="24"/>
              </w:rPr>
              <w:t xml:space="preserve">Tricky words </w:t>
            </w:r>
            <w:r w:rsidR="0011269B" w:rsidRPr="0011269B">
              <w:rPr>
                <w:sz w:val="24"/>
              </w:rPr>
              <w:t>are irregular and cannot be sounded out using the rules of phonics. Child</w:t>
            </w:r>
            <w:r>
              <w:rPr>
                <w:sz w:val="24"/>
              </w:rPr>
              <w:t>ren are taught to memorise tricky</w:t>
            </w:r>
            <w:r w:rsidR="0011269B" w:rsidRPr="0011269B">
              <w:rPr>
                <w:sz w:val="24"/>
              </w:rPr>
              <w:t xml:space="preserve"> words by sight.</w:t>
            </w:r>
          </w:p>
        </w:tc>
        <w:tc>
          <w:tcPr>
            <w:tcW w:w="5047" w:type="dxa"/>
            <w:tcMar>
              <w:left w:w="0" w:type="dxa"/>
              <w:right w:w="0" w:type="dxa"/>
            </w:tcMar>
          </w:tcPr>
          <w:p w14:paraId="161CC590" w14:textId="5FED9A55" w:rsidR="00C3463C" w:rsidRDefault="00C3463C" w:rsidP="007138D6">
            <w:pPr>
              <w:pStyle w:val="Heading4"/>
              <w:framePr w:hSpace="0" w:wrap="auto" w:vAnchor="margin" w:hAnchor="text" w:xAlign="left" w:yAlign="inline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•••</w:t>
            </w:r>
          </w:p>
          <w:p w14:paraId="0097EE41" w14:textId="0CA25DB2" w:rsidR="0081153D" w:rsidRDefault="0081153D" w:rsidP="007138D6">
            <w:pPr>
              <w:jc w:val="center"/>
            </w:pPr>
          </w:p>
          <w:p w14:paraId="5F9BEA29" w14:textId="795C25DA" w:rsidR="0081153D" w:rsidRDefault="0081153D" w:rsidP="007138D6">
            <w:pPr>
              <w:jc w:val="center"/>
            </w:pPr>
          </w:p>
          <w:p w14:paraId="7B7309B9" w14:textId="6886222D" w:rsidR="0081153D" w:rsidRDefault="0081153D" w:rsidP="007138D6">
            <w:pPr>
              <w:jc w:val="center"/>
            </w:pPr>
          </w:p>
          <w:p w14:paraId="0748F9EB" w14:textId="597E1EFF" w:rsidR="0081153D" w:rsidRDefault="00A97A75" w:rsidP="007138D6">
            <w:pPr>
              <w:jc w:val="center"/>
            </w:pPr>
            <w:r w:rsidRPr="00787B96"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114300" distR="114300" simplePos="0" relativeHeight="251616256" behindDoc="0" locked="0" layoutInCell="1" allowOverlap="1" wp14:anchorId="0033DF3D" wp14:editId="2B4A2CFD">
                      <wp:simplePos x="0" y="0"/>
                      <wp:positionH relativeFrom="column">
                        <wp:posOffset>182097</wp:posOffset>
                      </wp:positionH>
                      <wp:positionV relativeFrom="paragraph">
                        <wp:posOffset>74497</wp:posOffset>
                      </wp:positionV>
                      <wp:extent cx="2879725" cy="1340331"/>
                      <wp:effectExtent l="0" t="0" r="15875" b="12700"/>
                      <wp:wrapNone/>
                      <wp:docPr id="228" name="Rectangle 2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79725" cy="1340331"/>
                              </a:xfrm>
                              <a:prstGeom prst="rect">
                                <a:avLst/>
                              </a:prstGeom>
                              <a:noFill/>
                              <a:ln w="12700"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229117" id="Rectangle 228" o:spid="_x0000_s1026" style="position:absolute;margin-left:14.35pt;margin-top:5.85pt;width:226.75pt;height:105.55pt;z-index:251616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" filled="f" strokecolor="#560c12 [1604]" strokeweight="1pt"/>
                  </w:pict>
                </mc:Fallback>
              </mc:AlternateContent>
            </w:r>
          </w:p>
          <w:p w14:paraId="15A85BA7" w14:textId="5678090F" w:rsidR="0081153D" w:rsidRDefault="00A97A75" w:rsidP="007138D6">
            <w:pPr>
              <w:jc w:val="center"/>
            </w:pP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45720" distB="45720" distL="114300" distR="114300" simplePos="0" relativeHeight="251624448" behindDoc="0" locked="0" layoutInCell="1" allowOverlap="1" wp14:anchorId="30C8B5EB" wp14:editId="0590C588">
                      <wp:simplePos x="0" y="0"/>
                      <wp:positionH relativeFrom="column">
                        <wp:posOffset>386104</wp:posOffset>
                      </wp:positionH>
                      <wp:positionV relativeFrom="paragraph">
                        <wp:posOffset>93481</wp:posOffset>
                      </wp:positionV>
                      <wp:extent cx="2529840" cy="665480"/>
                      <wp:effectExtent l="0" t="0" r="3810" b="1270"/>
                      <wp:wrapSquare wrapText="bothSides"/>
                      <wp:docPr id="22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29840" cy="6654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869DD4" w14:textId="3898705D" w:rsidR="0081153D" w:rsidRPr="00A97A75" w:rsidRDefault="00E32907" w:rsidP="0081153D">
                                  <w:pPr>
                                    <w:jc w:val="center"/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</w:pPr>
                                  <w:r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 xml:space="preserve">Look at </w:t>
                                  </w:r>
                                  <w:r w:rsidR="0081153D"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 w:rsidR="00DF7DF8"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>‘</w:t>
                                  </w:r>
                                  <w:r w:rsidR="00993A19"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 xml:space="preserve">The National Curriculum </w:t>
                                  </w:r>
                                  <w:r w:rsidR="00270D8A"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>(20</w:t>
                                  </w:r>
                                  <w:r w:rsidR="00993A19"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>14</w:t>
                                  </w:r>
                                  <w:r w:rsidR="00270D8A"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>)</w:t>
                                  </w:r>
                                  <w:r w:rsidR="00DF7DF8"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>’</w:t>
                                  </w:r>
                                  <w:r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 xml:space="preserve"> to</w:t>
                                  </w:r>
                                  <w:r w:rsidR="0081153D"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>find out</w:t>
                                  </w:r>
                                  <w:r w:rsidR="0081153D"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 w:rsidR="00DF7DF8"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 xml:space="preserve">what </w:t>
                                  </w:r>
                                  <w:r w:rsidR="0081153D"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 xml:space="preserve">your </w:t>
                                  </w:r>
                                  <w:r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 xml:space="preserve">child’s developmental milestones </w:t>
                                  </w:r>
                                  <w:r w:rsidR="00DF7DF8"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 xml:space="preserve">are </w:t>
                                  </w:r>
                                  <w:r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>in</w:t>
                                  </w:r>
                                  <w:r w:rsidR="0081153D"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 xml:space="preserve"> </w:t>
                                  </w:r>
                                  <w:r w:rsidR="00993A19" w:rsidRPr="00A97A75">
                                    <w:rPr>
                                      <w:b/>
                                      <w:color w:val="162766" w:themeColor="text2"/>
                                      <w:sz w:val="20"/>
                                      <w:szCs w:val="18"/>
                                    </w:rPr>
                                    <w:t>Y1 and Y2</w:t>
                                  </w:r>
                                </w:p>
                                <w:p w14:paraId="52619173" w14:textId="77777777" w:rsidR="00BE4720" w:rsidRDefault="00BE4720" w:rsidP="0081153D">
                                  <w:pPr>
                                    <w:jc w:val="center"/>
                                    <w:rPr>
                                      <w:color w:val="A6ABBC" w:themeColor="accent2"/>
                                      <w:sz w:val="24"/>
                                    </w:rPr>
                                  </w:pPr>
                                </w:p>
                                <w:p w14:paraId="0415D4E7" w14:textId="77777777" w:rsidR="0081153D" w:rsidRPr="0081153D" w:rsidRDefault="0081153D" w:rsidP="0081153D">
                                  <w:pPr>
                                    <w:rPr>
                                      <w:color w:val="A6ABBC" w:themeColor="accent2"/>
                                      <w:sz w:val="24"/>
                                    </w:rPr>
                                  </w:pPr>
                                </w:p>
                                <w:p w14:paraId="54955984" w14:textId="77777777" w:rsidR="0081153D" w:rsidRDefault="0081153D" w:rsidP="0081153D">
                                  <w:pPr>
                                    <w:jc w:val="center"/>
                                    <w:rPr>
                                      <w:color w:val="162766" w:themeColor="text2"/>
                                      <w:sz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C8B5EB" id="_x0000_s1031" type="#_x0000_t202" style="position:absolute;left:0;text-align:left;margin-left:30.4pt;margin-top:7.35pt;width:199.2pt;height:52.4pt;z-index:2516244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" stroked="f">
                      <v:textbox>
                        <w:txbxContent>
                          <w:p w14:paraId="07869DD4" w14:textId="3898705D" w:rsidR="0081153D" w:rsidRPr="00A97A75" w:rsidRDefault="00E32907" w:rsidP="0081153D">
                            <w:pPr>
                              <w:jc w:val="center"/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</w:pPr>
                            <w:r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 xml:space="preserve">Look at </w:t>
                            </w:r>
                            <w:r w:rsidR="0081153D"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DF7DF8"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>‘</w:t>
                            </w:r>
                            <w:r w:rsidR="00993A19"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 xml:space="preserve">The National Curriculum </w:t>
                            </w:r>
                            <w:r w:rsidR="00270D8A"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>(20</w:t>
                            </w:r>
                            <w:r w:rsidR="00993A19"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>14</w:t>
                            </w:r>
                            <w:r w:rsidR="00270D8A"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>)</w:t>
                            </w:r>
                            <w:r w:rsidR="00DF7DF8"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>’</w:t>
                            </w:r>
                            <w:r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 xml:space="preserve"> to</w:t>
                            </w:r>
                            <w:r w:rsidR="0081153D"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>find out</w:t>
                            </w:r>
                            <w:r w:rsidR="0081153D"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DF7DF8"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 xml:space="preserve">what </w:t>
                            </w:r>
                            <w:r w:rsidR="0081153D"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 xml:space="preserve">your </w:t>
                            </w:r>
                            <w:r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 xml:space="preserve">child’s developmental milestones </w:t>
                            </w:r>
                            <w:r w:rsidR="00DF7DF8"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 xml:space="preserve">are </w:t>
                            </w:r>
                            <w:r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>in</w:t>
                            </w:r>
                            <w:r w:rsidR="0081153D"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 xml:space="preserve"> </w:t>
                            </w:r>
                            <w:r w:rsidR="00993A19" w:rsidRPr="00A97A75">
                              <w:rPr>
                                <w:b/>
                                <w:color w:val="162766" w:themeColor="text2"/>
                                <w:sz w:val="20"/>
                                <w:szCs w:val="18"/>
                              </w:rPr>
                              <w:t>Y1 and Y2</w:t>
                            </w:r>
                          </w:p>
                          <w:p w14:paraId="52619173" w14:textId="77777777" w:rsidR="00BE4720" w:rsidRDefault="00BE4720" w:rsidP="0081153D">
                            <w:pPr>
                              <w:jc w:val="center"/>
                              <w:rPr>
                                <w:color w:val="A6ABBC" w:themeColor="accent2"/>
                                <w:sz w:val="24"/>
                              </w:rPr>
                            </w:pPr>
                          </w:p>
                          <w:p w14:paraId="0415D4E7" w14:textId="77777777" w:rsidR="0081153D" w:rsidRPr="0081153D" w:rsidRDefault="0081153D" w:rsidP="0081153D">
                            <w:pPr>
                              <w:rPr>
                                <w:color w:val="A6ABBC" w:themeColor="accent2"/>
                                <w:sz w:val="24"/>
                              </w:rPr>
                            </w:pPr>
                          </w:p>
                          <w:p w14:paraId="54955984" w14:textId="77777777" w:rsidR="0081153D" w:rsidRDefault="0081153D" w:rsidP="0081153D">
                            <w:pPr>
                              <w:jc w:val="center"/>
                              <w:rPr>
                                <w:color w:val="162766" w:themeColor="text2"/>
                                <w:sz w:val="24"/>
                              </w:rPr>
                            </w:pP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76D0E0BE" w14:textId="5767CD14" w:rsidR="0081153D" w:rsidRDefault="0081153D" w:rsidP="007138D6">
            <w:pPr>
              <w:jc w:val="center"/>
            </w:pPr>
          </w:p>
          <w:p w14:paraId="464AD960" w14:textId="60F54919" w:rsidR="0081153D" w:rsidRDefault="0081153D" w:rsidP="007138D6">
            <w:pPr>
              <w:jc w:val="center"/>
            </w:pPr>
          </w:p>
          <w:p w14:paraId="4082178F" w14:textId="78EF0F7D" w:rsidR="0081153D" w:rsidRDefault="0081153D" w:rsidP="007138D6">
            <w:pPr>
              <w:jc w:val="center"/>
            </w:pPr>
          </w:p>
          <w:p w14:paraId="59CEA110" w14:textId="1ADC75EE" w:rsidR="0081153D" w:rsidRDefault="00A97A75" w:rsidP="007138D6">
            <w:pPr>
              <w:jc w:val="center"/>
            </w:pPr>
            <w:r w:rsidRPr="00A97A75">
              <w:rPr>
                <w:noProof/>
              </w:rPr>
              <w:drawing>
                <wp:anchor distT="0" distB="0" distL="114300" distR="114300" simplePos="0" relativeHeight="251674624" behindDoc="1" locked="0" layoutInCell="1" allowOverlap="1" wp14:anchorId="7BA5F435" wp14:editId="03CA169C">
                  <wp:simplePos x="0" y="0"/>
                  <wp:positionH relativeFrom="column">
                    <wp:posOffset>519381</wp:posOffset>
                  </wp:positionH>
                  <wp:positionV relativeFrom="paragraph">
                    <wp:posOffset>128135</wp:posOffset>
                  </wp:positionV>
                  <wp:extent cx="2165985" cy="510540"/>
                  <wp:effectExtent l="0" t="0" r="5715" b="3810"/>
                  <wp:wrapTight wrapText="bothSides">
                    <wp:wrapPolygon edited="0">
                      <wp:start x="0" y="0"/>
                      <wp:lineTo x="0" y="20955"/>
                      <wp:lineTo x="21467" y="20955"/>
                      <wp:lineTo x="21467" y="0"/>
                      <wp:lineTo x="0" y="0"/>
                    </wp:wrapPolygon>
                  </wp:wrapTight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598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705D407" w14:textId="77777777" w:rsidR="0081153D" w:rsidRDefault="0081153D" w:rsidP="007138D6">
            <w:pPr>
              <w:jc w:val="center"/>
            </w:pPr>
          </w:p>
          <w:p w14:paraId="65A3FBFD" w14:textId="77777777" w:rsidR="0081153D" w:rsidRDefault="0081153D" w:rsidP="007138D6">
            <w:pPr>
              <w:ind w:left="0"/>
              <w:jc w:val="center"/>
            </w:pPr>
          </w:p>
          <w:p w14:paraId="5F0704E1" w14:textId="77777777" w:rsidR="0081153D" w:rsidRPr="0081153D" w:rsidRDefault="0081153D" w:rsidP="007138D6">
            <w:pPr>
              <w:ind w:left="0"/>
              <w:jc w:val="center"/>
            </w:pPr>
          </w:p>
          <w:p w14:paraId="2B532220" w14:textId="77777777" w:rsidR="00C3463C" w:rsidRDefault="007138D6" w:rsidP="007138D6">
            <w:pPr>
              <w:pStyle w:val="Quote"/>
              <w:ind w:left="502"/>
              <w:rPr>
                <w:b w:val="0"/>
                <w:color w:val="AD1826" w:themeColor="accent1"/>
                <w:sz w:val="24"/>
                <w:szCs w:val="24"/>
              </w:rPr>
            </w:pPr>
            <w:r>
              <w:rPr>
                <w:noProof/>
                <w:lang w:val="en-GB" w:eastAsia="en-GB" w:bidi="ar-SA"/>
              </w:rPr>
              <w:drawing>
                <wp:anchor distT="0" distB="0" distL="114300" distR="114300" simplePos="0" relativeHeight="251680768" behindDoc="1" locked="0" layoutInCell="1" allowOverlap="1" wp14:anchorId="534D32C9" wp14:editId="53A21A04">
                  <wp:simplePos x="0" y="0"/>
                  <wp:positionH relativeFrom="column">
                    <wp:posOffset>1010920</wp:posOffset>
                  </wp:positionH>
                  <wp:positionV relativeFrom="paragraph">
                    <wp:posOffset>626745</wp:posOffset>
                  </wp:positionV>
                  <wp:extent cx="1471295" cy="471805"/>
                  <wp:effectExtent l="0" t="0" r="0" b="4445"/>
                  <wp:wrapTight wrapText="bothSides">
                    <wp:wrapPolygon edited="0">
                      <wp:start x="0" y="0"/>
                      <wp:lineTo x="0" y="20931"/>
                      <wp:lineTo x="21255" y="20931"/>
                      <wp:lineTo x="21255" y="0"/>
                      <wp:lineTo x="0" y="0"/>
                    </wp:wrapPolygon>
                  </wp:wrapTight>
                  <wp:docPr id="194" name="Picture 194" descr="Segmentation — Reading Doctor | Apps for teaching kids to read and spe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Segmentation — Reading Doctor | Apps for teaching kids to read and spel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972" r="1737" b="20892"/>
                          <a:stretch/>
                        </pic:blipFill>
                        <pic:spPr bwMode="auto">
                          <a:xfrm>
                            <a:off x="0" y="0"/>
                            <a:ext cx="1471295" cy="4718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463C" w:rsidRPr="00C3463C">
              <w:rPr>
                <w:b w:val="0"/>
                <w:i w:val="0"/>
                <w:color w:val="AD1826" w:themeColor="accent1"/>
                <w:sz w:val="24"/>
                <w:szCs w:val="24"/>
                <w:lang w:val="en-GB"/>
              </w:rPr>
              <w:t xml:space="preserve">Segmenting is listening to how a word sounds and splitting it up into phonemes in order to </w:t>
            </w:r>
            <w:r w:rsidR="00C3463C" w:rsidRPr="00270D8A">
              <w:rPr>
                <w:i w:val="0"/>
                <w:color w:val="AD1826" w:themeColor="accent1"/>
                <w:sz w:val="24"/>
                <w:szCs w:val="24"/>
                <w:lang w:val="en-GB"/>
              </w:rPr>
              <w:t xml:space="preserve">write </w:t>
            </w:r>
            <w:r>
              <w:rPr>
                <w:b w:val="0"/>
                <w:i w:val="0"/>
                <w:color w:val="AD1826" w:themeColor="accent1"/>
                <w:sz w:val="24"/>
                <w:szCs w:val="24"/>
                <w:lang w:val="en-GB"/>
              </w:rPr>
              <w:t xml:space="preserve">the word </w:t>
            </w:r>
            <w:r w:rsidR="007D04BE">
              <w:rPr>
                <w:b w:val="0"/>
                <w:color w:val="AD1826" w:themeColor="accent1"/>
                <w:sz w:val="24"/>
                <w:szCs w:val="24"/>
              </w:rPr>
              <w:t>“s-p-oo-n</w:t>
            </w:r>
            <w:r w:rsidR="00C3463C" w:rsidRPr="00C3463C">
              <w:rPr>
                <w:b w:val="0"/>
                <w:color w:val="AD1826" w:themeColor="accent1"/>
                <w:sz w:val="24"/>
                <w:szCs w:val="24"/>
              </w:rPr>
              <w:t>”</w:t>
            </w:r>
            <w:r w:rsidR="008B3DC2">
              <w:rPr>
                <w:noProof/>
                <w:lang w:val="en-GB" w:eastAsia="en-GB" w:bidi="ar-SA"/>
              </w:rPr>
              <w:t xml:space="preserve"> </w:t>
            </w:r>
          </w:p>
          <w:p w14:paraId="2F50FF2A" w14:textId="77777777" w:rsidR="007138D6" w:rsidRDefault="007138D6" w:rsidP="007138D6">
            <w:pPr>
              <w:jc w:val="center"/>
              <w:rPr>
                <w:b/>
                <w:color w:val="AD1826" w:themeColor="accent1"/>
                <w:sz w:val="24"/>
                <w:szCs w:val="24"/>
              </w:rPr>
            </w:pPr>
          </w:p>
          <w:p w14:paraId="5159CA6B" w14:textId="77777777" w:rsidR="00C3463C" w:rsidRDefault="00C3463C" w:rsidP="007138D6">
            <w:pPr>
              <w:jc w:val="center"/>
              <w:rPr>
                <w:b/>
                <w:color w:val="AD1826" w:themeColor="accent1"/>
                <w:sz w:val="24"/>
                <w:szCs w:val="24"/>
              </w:rPr>
            </w:pPr>
          </w:p>
          <w:p w14:paraId="7CB754BE" w14:textId="77777777" w:rsidR="007138D6" w:rsidRPr="00C3463C" w:rsidRDefault="007138D6" w:rsidP="007138D6">
            <w:pPr>
              <w:jc w:val="center"/>
              <w:rPr>
                <w:b/>
                <w:color w:val="AD1826" w:themeColor="accent1"/>
                <w:sz w:val="24"/>
                <w:szCs w:val="24"/>
              </w:rPr>
            </w:pPr>
          </w:p>
          <w:p w14:paraId="203AF01E" w14:textId="77777777" w:rsidR="00C3463C" w:rsidRPr="007138D6" w:rsidRDefault="007138D6" w:rsidP="007138D6">
            <w:pPr>
              <w:ind w:left="0"/>
              <w:jc w:val="center"/>
              <w:rPr>
                <w:color w:val="AD1826" w:themeColor="accent1"/>
                <w:sz w:val="24"/>
              </w:rPr>
            </w:pPr>
            <w:r>
              <w:rPr>
                <w:noProof/>
                <w:lang w:val="en-GB" w:eastAsia="en-GB" w:bidi="ar-SA"/>
              </w:rPr>
              <w:drawing>
                <wp:anchor distT="0" distB="0" distL="114300" distR="114300" simplePos="0" relativeHeight="251679744" behindDoc="1" locked="0" layoutInCell="1" allowOverlap="1" wp14:anchorId="1286EB8A" wp14:editId="5D06C9D3">
                  <wp:simplePos x="0" y="0"/>
                  <wp:positionH relativeFrom="column">
                    <wp:posOffset>1010833</wp:posOffset>
                  </wp:positionH>
                  <wp:positionV relativeFrom="paragraph">
                    <wp:posOffset>391160</wp:posOffset>
                  </wp:positionV>
                  <wp:extent cx="1454150" cy="504190"/>
                  <wp:effectExtent l="0" t="0" r="0" b="0"/>
                  <wp:wrapTight wrapText="bothSides">
                    <wp:wrapPolygon edited="0">
                      <wp:start x="0" y="0"/>
                      <wp:lineTo x="0" y="20403"/>
                      <wp:lineTo x="21223" y="20403"/>
                      <wp:lineTo x="21223" y="0"/>
                      <wp:lineTo x="0" y="0"/>
                    </wp:wrapPolygon>
                  </wp:wrapTight>
                  <wp:docPr id="193" name="Picture 193" descr="Blending — Reading Doctor | Apps for teaching kids to read and spe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Blending — Reading Doctor | Apps for teaching kids to read and spel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152" t="22837" r="9233" b="12926"/>
                          <a:stretch/>
                        </pic:blipFill>
                        <pic:spPr bwMode="auto">
                          <a:xfrm>
                            <a:off x="0" y="0"/>
                            <a:ext cx="1454150" cy="504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3463C" w:rsidRPr="00C3463C">
              <w:rPr>
                <w:color w:val="AD1826" w:themeColor="accent1"/>
                <w:sz w:val="24"/>
              </w:rPr>
              <w:t xml:space="preserve">Blending is joining the sounds together to help us to </w:t>
            </w:r>
            <w:r w:rsidR="00C3463C" w:rsidRPr="00C3463C">
              <w:rPr>
                <w:b/>
                <w:bCs/>
                <w:color w:val="AD1826" w:themeColor="accent1"/>
                <w:sz w:val="24"/>
              </w:rPr>
              <w:t xml:space="preserve">read </w:t>
            </w:r>
            <w:r>
              <w:rPr>
                <w:color w:val="AD1826" w:themeColor="accent1"/>
                <w:sz w:val="24"/>
              </w:rPr>
              <w:t>a word</w:t>
            </w:r>
            <w:r w:rsidR="007D04BE">
              <w:rPr>
                <w:color w:val="AD1826" w:themeColor="accent1"/>
                <w:sz w:val="24"/>
              </w:rPr>
              <w:t xml:space="preserve"> “spoon”</w:t>
            </w:r>
            <w:r>
              <w:rPr>
                <w:color w:val="AD1826" w:themeColor="accent1"/>
                <w:sz w:val="24"/>
              </w:rPr>
              <w:t>.</w:t>
            </w:r>
          </w:p>
        </w:tc>
        <w:tc>
          <w:tcPr>
            <w:tcW w:w="3352" w:type="dxa"/>
            <w:shd w:val="clear" w:color="auto" w:fill="A6ABBC" w:themeFill="accent2"/>
            <w:vAlign w:val="center"/>
          </w:tcPr>
          <w:p w14:paraId="101A6261" w14:textId="77777777" w:rsidR="00B34D26" w:rsidRDefault="00B34D26" w:rsidP="00B34D26">
            <w:pPr>
              <w:pStyle w:val="BodyText"/>
              <w:spacing w:before="120" w:after="120"/>
              <w:jc w:val="center"/>
              <w:rPr>
                <w:b/>
                <w:sz w:val="24"/>
              </w:rPr>
            </w:pPr>
            <w:r w:rsidRPr="00B34D26">
              <w:rPr>
                <w:b/>
                <w:sz w:val="24"/>
              </w:rPr>
              <w:t xml:space="preserve">Reading </w:t>
            </w:r>
            <w:r>
              <w:rPr>
                <w:b/>
                <w:sz w:val="24"/>
              </w:rPr>
              <w:t>with your child:</w:t>
            </w:r>
          </w:p>
          <w:p w14:paraId="5F3CCE8C" w14:textId="77777777" w:rsidR="00C3463C" w:rsidRPr="00E125CF" w:rsidRDefault="00C3463C" w:rsidP="00C3463C">
            <w:pPr>
              <w:pStyle w:val="Heading4"/>
              <w:framePr w:hSpace="0" w:wrap="auto" w:vAnchor="margin" w:hAnchor="text" w:xAlign="left" w:yAlign="inline"/>
              <w:rPr>
                <w:sz w:val="24"/>
                <w:szCs w:val="24"/>
              </w:rPr>
            </w:pPr>
            <w:r w:rsidRPr="00E125CF">
              <w:rPr>
                <w:sz w:val="24"/>
                <w:szCs w:val="24"/>
              </w:rPr>
              <w:t>•••</w:t>
            </w:r>
          </w:p>
          <w:p w14:paraId="3ACCAA40" w14:textId="77777777" w:rsidR="00B34D26" w:rsidRDefault="00B34D26" w:rsidP="00B34D26">
            <w:pPr>
              <w:pStyle w:val="BodyText"/>
              <w:numPr>
                <w:ilvl w:val="0"/>
                <w:numId w:val="26"/>
              </w:numPr>
              <w:spacing w:before="120" w:after="120"/>
              <w:rPr>
                <w:rFonts w:asciiTheme="minorHAnsi" w:hAnsiTheme="minorHAnsi"/>
                <w:color w:val="FFFFFF"/>
                <w:sz w:val="22"/>
                <w:lang w:val="en-GB"/>
              </w:rPr>
            </w:pPr>
            <w:r w:rsidRPr="00B34D26">
              <w:rPr>
                <w:rFonts w:asciiTheme="minorHAnsi" w:hAnsiTheme="minorHAnsi"/>
                <w:color w:val="FFFFFF"/>
                <w:sz w:val="22"/>
                <w:lang w:val="en-GB"/>
              </w:rPr>
              <w:t>Give them some thinking time</w:t>
            </w:r>
            <w:r>
              <w:rPr>
                <w:rFonts w:asciiTheme="minorHAnsi" w:hAnsiTheme="minorHAnsi"/>
                <w:color w:val="FFFFFF"/>
                <w:sz w:val="22"/>
                <w:lang w:val="en-GB"/>
              </w:rPr>
              <w:t>.</w:t>
            </w:r>
          </w:p>
          <w:p w14:paraId="58AC2779" w14:textId="77777777" w:rsidR="007138D6" w:rsidRDefault="00B34D26" w:rsidP="007138D6">
            <w:pPr>
              <w:pStyle w:val="BodyText"/>
              <w:numPr>
                <w:ilvl w:val="0"/>
                <w:numId w:val="26"/>
              </w:numPr>
              <w:spacing w:before="120" w:after="120"/>
              <w:rPr>
                <w:b/>
                <w:sz w:val="24"/>
              </w:rPr>
            </w:pPr>
            <w:r w:rsidRPr="00B34D26">
              <w:rPr>
                <w:rFonts w:asciiTheme="minorHAnsi" w:hAnsiTheme="minorHAnsi"/>
                <w:color w:val="FFFFFF"/>
                <w:sz w:val="22"/>
                <w:lang w:val="en-GB"/>
              </w:rPr>
              <w:t>Ask them questions (on the inside cover of the book) to check thei</w:t>
            </w:r>
            <w:r w:rsidR="007138D6">
              <w:rPr>
                <w:rFonts w:asciiTheme="minorHAnsi" w:hAnsiTheme="minorHAnsi"/>
                <w:color w:val="FFFFFF"/>
                <w:sz w:val="22"/>
                <w:lang w:val="en-GB"/>
              </w:rPr>
              <w:t>r understanding (comprehension).</w:t>
            </w:r>
          </w:p>
          <w:p w14:paraId="5F733F12" w14:textId="77777777" w:rsidR="007138D6" w:rsidRPr="007138D6" w:rsidRDefault="00030B75" w:rsidP="007138D6"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45720" distB="45720" distL="114300" distR="114300" simplePos="0" relativeHeight="251725824" behindDoc="0" locked="0" layoutInCell="1" allowOverlap="1" wp14:anchorId="261CD25B" wp14:editId="3ABEAEEC">
                      <wp:simplePos x="0" y="0"/>
                      <wp:positionH relativeFrom="column">
                        <wp:posOffset>-70485</wp:posOffset>
                      </wp:positionH>
                      <wp:positionV relativeFrom="paragraph">
                        <wp:posOffset>236855</wp:posOffset>
                      </wp:positionV>
                      <wp:extent cx="2112010" cy="2028190"/>
                      <wp:effectExtent l="0" t="0" r="21590" b="10160"/>
                      <wp:wrapSquare wrapText="bothSides"/>
                      <wp:docPr id="23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12010" cy="20281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075DF47" w14:textId="77777777" w:rsidR="00030B75" w:rsidRDefault="00030B75" w:rsidP="00030B75">
                                  <w:pPr>
                                    <w:jc w:val="center"/>
                                    <w:rPr>
                                      <w:color w:val="162766" w:themeColor="text2"/>
                                      <w:sz w:val="24"/>
                                    </w:rPr>
                                  </w:pPr>
                                </w:p>
                                <w:p w14:paraId="2503A2CD" w14:textId="4DC071F3" w:rsidR="00030B75" w:rsidRPr="00030B75" w:rsidRDefault="00030B75" w:rsidP="00030B75">
                                  <w:pPr>
                                    <w:jc w:val="center"/>
                                    <w:rPr>
                                      <w:color w:val="162766" w:themeColor="text2"/>
                                      <w:sz w:val="24"/>
                                    </w:rPr>
                                  </w:pPr>
                                  <w:r w:rsidRPr="00030B75">
                                    <w:rPr>
                                      <w:color w:val="162766" w:themeColor="text2"/>
                                      <w:sz w:val="24"/>
                                    </w:rPr>
                                    <w:t>If you ever need some help with phonics or have any questions, then please come and find us… Phonics today is very different to how we were taught at school</w:t>
                                  </w:r>
                                  <w:r>
                                    <w:rPr>
                                      <w:color w:val="162766" w:themeColor="text2"/>
                                      <w:sz w:val="24"/>
                                    </w:rPr>
                                    <w:t xml:space="preserve"> and we </w:t>
                                  </w:r>
                                  <w:r w:rsidR="00787B96">
                                    <w:rPr>
                                      <w:color w:val="162766" w:themeColor="text2"/>
                                      <w:sz w:val="24"/>
                                    </w:rPr>
                                    <w:t xml:space="preserve">understand it may </w:t>
                                  </w:r>
                                  <w:r w:rsidR="0038021B">
                                    <w:rPr>
                                      <w:color w:val="162766" w:themeColor="text2"/>
                                      <w:sz w:val="24"/>
                                    </w:rPr>
                                    <w:t>seem</w:t>
                                  </w:r>
                                  <w:r>
                                    <w:rPr>
                                      <w:color w:val="162766" w:themeColor="text2"/>
                                      <w:sz w:val="24"/>
                                    </w:rPr>
                                    <w:t xml:space="preserve"> confusing</w:t>
                                  </w:r>
                                  <w:r w:rsidRPr="00030B75">
                                    <w:rPr>
                                      <w:color w:val="162766" w:themeColor="text2"/>
                                      <w:sz w:val="24"/>
                                    </w:rPr>
                                    <w:t>!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61CD25B" id="_x0000_s1032" type="#_x0000_t202" style="position:absolute;left:0;text-align:left;margin-left:-5.55pt;margin-top:18.65pt;width:166.3pt;height:159.7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">
                      <v:textbox>
                        <w:txbxContent>
                          <w:p w14:paraId="6075DF47" w14:textId="77777777" w:rsidR="00030B75" w:rsidRDefault="00030B75" w:rsidP="00030B75">
                            <w:pPr>
                              <w:jc w:val="center"/>
                              <w:rPr>
                                <w:color w:val="162766" w:themeColor="text2"/>
                                <w:sz w:val="24"/>
                              </w:rPr>
                            </w:pPr>
                          </w:p>
                          <w:p w14:paraId="2503A2CD" w14:textId="4DC071F3" w:rsidR="00030B75" w:rsidRPr="00030B75" w:rsidRDefault="00030B75" w:rsidP="00030B75">
                            <w:pPr>
                              <w:jc w:val="center"/>
                              <w:rPr>
                                <w:color w:val="162766" w:themeColor="text2"/>
                                <w:sz w:val="24"/>
                              </w:rPr>
                            </w:pPr>
                            <w:r w:rsidRPr="00030B75">
                              <w:rPr>
                                <w:color w:val="162766" w:themeColor="text2"/>
                                <w:sz w:val="24"/>
                              </w:rPr>
                              <w:t>If you ever need some help with phonics or have any questions, then please come and find us… Phonics today is very different to how we were taught at school</w:t>
                            </w:r>
                            <w:r>
                              <w:rPr>
                                <w:color w:val="162766" w:themeColor="text2"/>
                                <w:sz w:val="24"/>
                              </w:rPr>
                              <w:t xml:space="preserve"> and we </w:t>
                            </w:r>
                            <w:r w:rsidR="00787B96">
                              <w:rPr>
                                <w:color w:val="162766" w:themeColor="text2"/>
                                <w:sz w:val="24"/>
                              </w:rPr>
                              <w:t xml:space="preserve">understand it may </w:t>
                            </w:r>
                            <w:r w:rsidR="0038021B">
                              <w:rPr>
                                <w:color w:val="162766" w:themeColor="text2"/>
                                <w:sz w:val="24"/>
                              </w:rPr>
                              <w:t>seem</w:t>
                            </w:r>
                            <w:r>
                              <w:rPr>
                                <w:color w:val="162766" w:themeColor="text2"/>
                                <w:sz w:val="24"/>
                              </w:rPr>
                              <w:t xml:space="preserve"> confusing</w:t>
                            </w:r>
                            <w:r w:rsidRPr="00030B75">
                              <w:rPr>
                                <w:color w:val="162766" w:themeColor="text2"/>
                                <w:sz w:val="24"/>
                              </w:rPr>
                              <w:t>!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>
              <w:rPr>
                <w:noProof/>
                <w:lang w:val="en-GB" w:eastAsia="en-GB" w:bidi="ar-SA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489C30A0" wp14:editId="2B023D72">
                      <wp:simplePos x="0" y="0"/>
                      <wp:positionH relativeFrom="column">
                        <wp:posOffset>-112395</wp:posOffset>
                      </wp:positionH>
                      <wp:positionV relativeFrom="paragraph">
                        <wp:posOffset>142240</wp:posOffset>
                      </wp:positionV>
                      <wp:extent cx="2216150" cy="2206625"/>
                      <wp:effectExtent l="0" t="0" r="12700" b="22225"/>
                      <wp:wrapNone/>
                      <wp:docPr id="196" name="Rectangle 1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216150" cy="22066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solidFill>
                                  <a:schemeClr val="bg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5FBD340" id="Rectangle 196" o:spid="_x0000_s1026" style="position:absolute;margin-left:-8.85pt;margin-top:11.2pt;width:174.5pt;height:173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" fillcolor="white [3212]" strokecolor="white [3212]" strokeweight="1pt"/>
                  </w:pict>
                </mc:Fallback>
              </mc:AlternateContent>
            </w:r>
          </w:p>
          <w:p w14:paraId="17895D8E" w14:textId="77777777" w:rsidR="007138D6" w:rsidRPr="007138D6" w:rsidRDefault="007138D6" w:rsidP="007138D6">
            <w:pPr>
              <w:ind w:left="0"/>
            </w:pPr>
          </w:p>
        </w:tc>
      </w:tr>
    </w:tbl>
    <w:p w14:paraId="49322B3A" w14:textId="77777777" w:rsidR="0084589A" w:rsidRPr="003758E8" w:rsidRDefault="007138D6" w:rsidP="003758E8">
      <w:pPr>
        <w:pStyle w:val="NoSpacing"/>
        <w:rPr>
          <w:sz w:val="4"/>
        </w:rPr>
      </w:pPr>
      <w:r>
        <w:rPr>
          <w:noProof/>
          <w:lang w:val="en-GB" w:eastAsia="en-GB" w:bidi="ar-SA"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07E7508" wp14:editId="5E5C78FD">
                <wp:simplePos x="0" y="0"/>
                <wp:positionH relativeFrom="margin">
                  <wp:align>right</wp:align>
                </wp:positionH>
                <wp:positionV relativeFrom="paragraph">
                  <wp:posOffset>-7187763</wp:posOffset>
                </wp:positionV>
                <wp:extent cx="5192111" cy="2596055"/>
                <wp:effectExtent l="0" t="0" r="27940" b="13970"/>
                <wp:wrapNone/>
                <wp:docPr id="230" name="Rectangle 2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92111" cy="259605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2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A2FA88" id="Rectangle 230" o:spid="_x0000_s1026" style="position:absolute;margin-left:357.65pt;margin-top:-565.95pt;width:408.85pt;height:204.4pt;z-index:2517176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" filled="f" strokecolor="#162766 [3215]" strokeweight="1pt">
                <w10:wrap anchorx="margin"/>
              </v:rect>
            </w:pict>
          </mc:Fallback>
        </mc:AlternateContent>
      </w:r>
    </w:p>
    <w:sectPr w:rsidR="0084589A" w:rsidRPr="003758E8" w:rsidSect="003758E8">
      <w:pgSz w:w="15840" w:h="12240" w:orient="landscape"/>
      <w:pgMar w:top="360" w:right="360" w:bottom="360" w:left="360" w:header="288" w:footer="2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98E473" w14:textId="77777777" w:rsidR="00565121" w:rsidRDefault="00565121" w:rsidP="00DF19EB">
      <w:r>
        <w:separator/>
      </w:r>
    </w:p>
  </w:endnote>
  <w:endnote w:type="continuationSeparator" w:id="0">
    <w:p w14:paraId="7C928678" w14:textId="77777777" w:rsidR="00565121" w:rsidRDefault="00565121" w:rsidP="00DF1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5D5F2" w14:textId="77777777" w:rsidR="00565121" w:rsidRDefault="00565121" w:rsidP="00DF19EB">
      <w:r>
        <w:separator/>
      </w:r>
    </w:p>
  </w:footnote>
  <w:footnote w:type="continuationSeparator" w:id="0">
    <w:p w14:paraId="3D4C9237" w14:textId="77777777" w:rsidR="00565121" w:rsidRDefault="00565121" w:rsidP="00DF19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20in;height:1001.7pt" o:bullet="t">
        <v:imagedata r:id="rId1" o:title="blank-book-illustration[1]"/>
      </v:shape>
    </w:pict>
  </w:numPicBullet>
  <w:abstractNum w:abstractNumId="0" w15:restartNumberingAfterBreak="0">
    <w:nsid w:val="FFFFFF1D"/>
    <w:multiLevelType w:val="multilevel"/>
    <w:tmpl w:val="D0C49D6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6CE633D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9A4E221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FA9E124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EBDE396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133C503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729432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2B92DD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FAB80D5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D73825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62BAE1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713C88"/>
    <w:multiLevelType w:val="hybridMultilevel"/>
    <w:tmpl w:val="211EDDE4"/>
    <w:lvl w:ilvl="0" w:tplc="FB94270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  <w:color w:val="4060D6" w:themeColor="accent3" w:themeTint="99"/>
        <w:spacing w:val="-1"/>
        <w:w w:val="1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0AAB016D"/>
    <w:multiLevelType w:val="hybridMultilevel"/>
    <w:tmpl w:val="BFB04C04"/>
    <w:lvl w:ilvl="0" w:tplc="B34866F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56613A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1EC7D0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16FF5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716B78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746C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2426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97EAEC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06E4B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43E47DE"/>
    <w:multiLevelType w:val="hybridMultilevel"/>
    <w:tmpl w:val="C5F629B8"/>
    <w:lvl w:ilvl="0" w:tplc="F8A6AA14">
      <w:start w:val="1"/>
      <w:numFmt w:val="bullet"/>
      <w:lvlText w:val="o"/>
      <w:lvlJc w:val="left"/>
      <w:pPr>
        <w:ind w:left="864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58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4" w:hanging="360"/>
      </w:pPr>
      <w:rPr>
        <w:rFonts w:ascii="Wingdings" w:hAnsi="Wingdings" w:hint="default"/>
      </w:rPr>
    </w:lvl>
  </w:abstractNum>
  <w:abstractNum w:abstractNumId="14" w15:restartNumberingAfterBreak="0">
    <w:nsid w:val="2407694D"/>
    <w:multiLevelType w:val="hybridMultilevel"/>
    <w:tmpl w:val="EAB8413A"/>
    <w:lvl w:ilvl="0" w:tplc="DB3C3C8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108707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388A9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A9C6DB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496153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CFC897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860EB1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9CBD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52E829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CA33558"/>
    <w:multiLevelType w:val="hybridMultilevel"/>
    <w:tmpl w:val="50264A06"/>
    <w:lvl w:ilvl="0" w:tplc="F8A6AA14">
      <w:start w:val="1"/>
      <w:numFmt w:val="bullet"/>
      <w:lvlText w:val="o"/>
      <w:lvlJc w:val="left"/>
      <w:pPr>
        <w:ind w:left="864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9C7E82"/>
    <w:multiLevelType w:val="hybridMultilevel"/>
    <w:tmpl w:val="1D22E14C"/>
    <w:lvl w:ilvl="0" w:tplc="53FA19F6">
      <w:start w:val="1"/>
      <w:numFmt w:val="bullet"/>
      <w:lvlText w:val=""/>
      <w:lvlPicBulletId w:val="0"/>
      <w:lvlJc w:val="left"/>
      <w:pPr>
        <w:ind w:left="864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E7F0686"/>
    <w:multiLevelType w:val="hybridMultilevel"/>
    <w:tmpl w:val="07E2E586"/>
    <w:lvl w:ilvl="0" w:tplc="04720AAC">
      <w:start w:val="1"/>
      <w:numFmt w:val="bullet"/>
      <w:pStyle w:val="ListBullet"/>
      <w:lvlText w:val=""/>
      <w:lvlJc w:val="left"/>
      <w:pPr>
        <w:ind w:left="862" w:hanging="360"/>
      </w:pPr>
      <w:rPr>
        <w:rFonts w:ascii="Symbol" w:hAnsi="Symbol" w:hint="default"/>
        <w:color w:val="162766" w:themeColor="accent3"/>
        <w:spacing w:val="-1"/>
        <w:w w:val="100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8" w15:restartNumberingAfterBreak="0">
    <w:nsid w:val="393B4314"/>
    <w:multiLevelType w:val="hybridMultilevel"/>
    <w:tmpl w:val="11AC4FD8"/>
    <w:lvl w:ilvl="0" w:tplc="96EC4BA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248AF0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667DC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5CAF7F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ED876C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F2672E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AF8087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21286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B74422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B8E66FA"/>
    <w:multiLevelType w:val="hybridMultilevel"/>
    <w:tmpl w:val="EF425F42"/>
    <w:lvl w:ilvl="0" w:tplc="CC54658E">
      <w:start w:val="1"/>
      <w:numFmt w:val="bullet"/>
      <w:pStyle w:val="ListParagraph"/>
      <w:lvlText w:val=""/>
      <w:lvlJc w:val="left"/>
      <w:pPr>
        <w:ind w:left="502" w:hanging="360"/>
      </w:pPr>
      <w:rPr>
        <w:rFonts w:ascii="Symbol" w:hAnsi="Symbol" w:hint="default"/>
        <w:color w:val="FFFFFF"/>
        <w:spacing w:val="-1"/>
        <w:w w:val="100"/>
        <w:sz w:val="20"/>
        <w:szCs w:val="20"/>
        <w:lang w:val="en-US" w:eastAsia="en-US" w:bidi="en-US"/>
      </w:rPr>
    </w:lvl>
    <w:lvl w:ilvl="1" w:tplc="4728243A">
      <w:numFmt w:val="bullet"/>
      <w:lvlText w:val="•"/>
      <w:lvlJc w:val="left"/>
      <w:pPr>
        <w:ind w:left="1342" w:hanging="127"/>
      </w:pPr>
      <w:rPr>
        <w:rFonts w:hint="default"/>
        <w:lang w:val="en-US" w:eastAsia="en-US" w:bidi="en-US"/>
      </w:rPr>
    </w:lvl>
    <w:lvl w:ilvl="2" w:tplc="19AE7A46">
      <w:numFmt w:val="bullet"/>
      <w:lvlText w:val="•"/>
      <w:lvlJc w:val="left"/>
      <w:pPr>
        <w:ind w:left="1564" w:hanging="127"/>
      </w:pPr>
      <w:rPr>
        <w:rFonts w:hint="default"/>
        <w:lang w:val="en-US" w:eastAsia="en-US" w:bidi="en-US"/>
      </w:rPr>
    </w:lvl>
    <w:lvl w:ilvl="3" w:tplc="3356ECAE">
      <w:numFmt w:val="bullet"/>
      <w:lvlText w:val="•"/>
      <w:lvlJc w:val="left"/>
      <w:pPr>
        <w:ind w:left="1786" w:hanging="127"/>
      </w:pPr>
      <w:rPr>
        <w:rFonts w:hint="default"/>
        <w:lang w:val="en-US" w:eastAsia="en-US" w:bidi="en-US"/>
      </w:rPr>
    </w:lvl>
    <w:lvl w:ilvl="4" w:tplc="8C541220">
      <w:numFmt w:val="bullet"/>
      <w:lvlText w:val="•"/>
      <w:lvlJc w:val="left"/>
      <w:pPr>
        <w:ind w:left="2008" w:hanging="127"/>
      </w:pPr>
      <w:rPr>
        <w:rFonts w:hint="default"/>
        <w:lang w:val="en-US" w:eastAsia="en-US" w:bidi="en-US"/>
      </w:rPr>
    </w:lvl>
    <w:lvl w:ilvl="5" w:tplc="C27ED052">
      <w:numFmt w:val="bullet"/>
      <w:lvlText w:val="•"/>
      <w:lvlJc w:val="left"/>
      <w:pPr>
        <w:ind w:left="2230" w:hanging="127"/>
      </w:pPr>
      <w:rPr>
        <w:rFonts w:hint="default"/>
        <w:lang w:val="en-US" w:eastAsia="en-US" w:bidi="en-US"/>
      </w:rPr>
    </w:lvl>
    <w:lvl w:ilvl="6" w:tplc="8B1637A2">
      <w:numFmt w:val="bullet"/>
      <w:lvlText w:val="•"/>
      <w:lvlJc w:val="left"/>
      <w:pPr>
        <w:ind w:left="2452" w:hanging="127"/>
      </w:pPr>
      <w:rPr>
        <w:rFonts w:hint="default"/>
        <w:lang w:val="en-US" w:eastAsia="en-US" w:bidi="en-US"/>
      </w:rPr>
    </w:lvl>
    <w:lvl w:ilvl="7" w:tplc="A170C8FC">
      <w:numFmt w:val="bullet"/>
      <w:lvlText w:val="•"/>
      <w:lvlJc w:val="left"/>
      <w:pPr>
        <w:ind w:left="2674" w:hanging="127"/>
      </w:pPr>
      <w:rPr>
        <w:rFonts w:hint="default"/>
        <w:lang w:val="en-US" w:eastAsia="en-US" w:bidi="en-US"/>
      </w:rPr>
    </w:lvl>
    <w:lvl w:ilvl="8" w:tplc="EBC22514">
      <w:numFmt w:val="bullet"/>
      <w:lvlText w:val="•"/>
      <w:lvlJc w:val="left"/>
      <w:pPr>
        <w:ind w:left="2896" w:hanging="127"/>
      </w:pPr>
      <w:rPr>
        <w:rFonts w:hint="default"/>
        <w:lang w:val="en-US" w:eastAsia="en-US" w:bidi="en-US"/>
      </w:rPr>
    </w:lvl>
  </w:abstractNum>
  <w:abstractNum w:abstractNumId="20" w15:restartNumberingAfterBreak="0">
    <w:nsid w:val="3B9A3EE0"/>
    <w:multiLevelType w:val="hybridMultilevel"/>
    <w:tmpl w:val="B4E423A6"/>
    <w:lvl w:ilvl="0" w:tplc="0809000F">
      <w:start w:val="1"/>
      <w:numFmt w:val="decimal"/>
      <w:lvlText w:val="%1."/>
      <w:lvlJc w:val="left"/>
      <w:pPr>
        <w:ind w:left="862" w:hanging="360"/>
      </w:p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1" w15:restartNumberingAfterBreak="0">
    <w:nsid w:val="3D0B048A"/>
    <w:multiLevelType w:val="hybridMultilevel"/>
    <w:tmpl w:val="BFD265C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90072F"/>
    <w:multiLevelType w:val="hybridMultilevel"/>
    <w:tmpl w:val="98C4189C"/>
    <w:lvl w:ilvl="0" w:tplc="53FA19F6">
      <w:start w:val="1"/>
      <w:numFmt w:val="bullet"/>
      <w:lvlText w:val=""/>
      <w:lvlPicBulletId w:val="0"/>
      <w:lvlJc w:val="left"/>
      <w:pPr>
        <w:ind w:left="8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 w15:restartNumberingAfterBreak="0">
    <w:nsid w:val="3DF069BE"/>
    <w:multiLevelType w:val="multilevel"/>
    <w:tmpl w:val="B992A562"/>
    <w:lvl w:ilvl="0">
      <w:numFmt w:val="bullet"/>
      <w:lvlText w:val="•"/>
      <w:lvlJc w:val="left"/>
      <w:pPr>
        <w:ind w:left="1115" w:hanging="127"/>
      </w:pPr>
      <w:rPr>
        <w:rFonts w:ascii="Georgia" w:eastAsia="Georgia" w:hAnsi="Georgia" w:cs="Georgia" w:hint="default"/>
        <w:color w:val="FFFFFF"/>
        <w:spacing w:val="-1"/>
        <w:w w:val="100"/>
        <w:sz w:val="20"/>
        <w:szCs w:val="20"/>
        <w:lang w:val="en-US" w:eastAsia="en-US" w:bidi="en-US"/>
      </w:rPr>
    </w:lvl>
    <w:lvl w:ilvl="1">
      <w:numFmt w:val="bullet"/>
      <w:lvlText w:val="•"/>
      <w:lvlJc w:val="left"/>
      <w:pPr>
        <w:ind w:left="1342" w:hanging="127"/>
      </w:pPr>
      <w:rPr>
        <w:rFonts w:hint="default"/>
        <w:lang w:val="en-US" w:eastAsia="en-US" w:bidi="en-US"/>
      </w:rPr>
    </w:lvl>
    <w:lvl w:ilvl="2">
      <w:numFmt w:val="bullet"/>
      <w:lvlText w:val="•"/>
      <w:lvlJc w:val="left"/>
      <w:pPr>
        <w:ind w:left="1564" w:hanging="127"/>
      </w:pPr>
      <w:rPr>
        <w:rFonts w:hint="default"/>
        <w:lang w:val="en-US" w:eastAsia="en-US" w:bidi="en-US"/>
      </w:rPr>
    </w:lvl>
    <w:lvl w:ilvl="3">
      <w:numFmt w:val="bullet"/>
      <w:lvlText w:val="•"/>
      <w:lvlJc w:val="left"/>
      <w:pPr>
        <w:ind w:left="1786" w:hanging="127"/>
      </w:pPr>
      <w:rPr>
        <w:rFonts w:hint="default"/>
        <w:lang w:val="en-US" w:eastAsia="en-US" w:bidi="en-US"/>
      </w:rPr>
    </w:lvl>
    <w:lvl w:ilvl="4">
      <w:numFmt w:val="bullet"/>
      <w:lvlText w:val="•"/>
      <w:lvlJc w:val="left"/>
      <w:pPr>
        <w:ind w:left="2008" w:hanging="127"/>
      </w:pPr>
      <w:rPr>
        <w:rFonts w:hint="default"/>
        <w:lang w:val="en-US" w:eastAsia="en-US" w:bidi="en-US"/>
      </w:rPr>
    </w:lvl>
    <w:lvl w:ilvl="5">
      <w:numFmt w:val="bullet"/>
      <w:lvlText w:val="•"/>
      <w:lvlJc w:val="left"/>
      <w:pPr>
        <w:ind w:left="2230" w:hanging="127"/>
      </w:pPr>
      <w:rPr>
        <w:rFonts w:hint="default"/>
        <w:lang w:val="en-US" w:eastAsia="en-US" w:bidi="en-US"/>
      </w:rPr>
    </w:lvl>
    <w:lvl w:ilvl="6">
      <w:numFmt w:val="bullet"/>
      <w:lvlText w:val="•"/>
      <w:lvlJc w:val="left"/>
      <w:pPr>
        <w:ind w:left="2452" w:hanging="127"/>
      </w:pPr>
      <w:rPr>
        <w:rFonts w:hint="default"/>
        <w:lang w:val="en-US" w:eastAsia="en-US" w:bidi="en-US"/>
      </w:rPr>
    </w:lvl>
    <w:lvl w:ilvl="7">
      <w:numFmt w:val="bullet"/>
      <w:lvlText w:val="•"/>
      <w:lvlJc w:val="left"/>
      <w:pPr>
        <w:ind w:left="2674" w:hanging="127"/>
      </w:pPr>
      <w:rPr>
        <w:rFonts w:hint="default"/>
        <w:lang w:val="en-US" w:eastAsia="en-US" w:bidi="en-US"/>
      </w:rPr>
    </w:lvl>
    <w:lvl w:ilvl="8">
      <w:numFmt w:val="bullet"/>
      <w:lvlText w:val="•"/>
      <w:lvlJc w:val="left"/>
      <w:pPr>
        <w:ind w:left="2896" w:hanging="127"/>
      </w:pPr>
      <w:rPr>
        <w:rFonts w:hint="default"/>
        <w:lang w:val="en-US" w:eastAsia="en-US" w:bidi="en-US"/>
      </w:rPr>
    </w:lvl>
  </w:abstractNum>
  <w:abstractNum w:abstractNumId="24" w15:restartNumberingAfterBreak="0">
    <w:nsid w:val="473A4189"/>
    <w:multiLevelType w:val="hybridMultilevel"/>
    <w:tmpl w:val="F104D5C6"/>
    <w:lvl w:ilvl="0" w:tplc="C8A8665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0A8EA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DA698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802F58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87472F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E0EAE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84E5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D04763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625B6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4B3FA2"/>
    <w:multiLevelType w:val="hybridMultilevel"/>
    <w:tmpl w:val="EC228170"/>
    <w:lvl w:ilvl="0" w:tplc="F8A6AA14">
      <w:start w:val="1"/>
      <w:numFmt w:val="bullet"/>
      <w:lvlText w:val="o"/>
      <w:lvlJc w:val="left"/>
      <w:pPr>
        <w:ind w:left="862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5F906025"/>
    <w:multiLevelType w:val="hybridMultilevel"/>
    <w:tmpl w:val="55E25988"/>
    <w:lvl w:ilvl="0" w:tplc="23A2784C">
      <w:numFmt w:val="bullet"/>
      <w:lvlText w:val="•"/>
      <w:lvlJc w:val="left"/>
      <w:pPr>
        <w:ind w:left="1115" w:hanging="127"/>
      </w:pPr>
      <w:rPr>
        <w:rFonts w:ascii="Georgia" w:eastAsia="Georgia" w:hAnsi="Georgia" w:cs="Georgia" w:hint="default"/>
        <w:color w:val="FFFFFF"/>
        <w:spacing w:val="-1"/>
        <w:w w:val="100"/>
        <w:sz w:val="20"/>
        <w:szCs w:val="20"/>
        <w:lang w:val="en-US" w:eastAsia="en-US" w:bidi="en-US"/>
      </w:rPr>
    </w:lvl>
    <w:lvl w:ilvl="1" w:tplc="7130A88A">
      <w:numFmt w:val="bullet"/>
      <w:lvlText w:val="•"/>
      <w:lvlJc w:val="left"/>
      <w:pPr>
        <w:ind w:left="1342" w:hanging="127"/>
      </w:pPr>
      <w:rPr>
        <w:rFonts w:hint="default"/>
        <w:lang w:val="en-US" w:eastAsia="en-US" w:bidi="en-US"/>
      </w:rPr>
    </w:lvl>
    <w:lvl w:ilvl="2" w:tplc="2DE8AC6C">
      <w:numFmt w:val="bullet"/>
      <w:lvlText w:val="•"/>
      <w:lvlJc w:val="left"/>
      <w:pPr>
        <w:ind w:left="1564" w:hanging="127"/>
      </w:pPr>
      <w:rPr>
        <w:rFonts w:hint="default"/>
        <w:lang w:val="en-US" w:eastAsia="en-US" w:bidi="en-US"/>
      </w:rPr>
    </w:lvl>
    <w:lvl w:ilvl="3" w:tplc="1C46E89C">
      <w:numFmt w:val="bullet"/>
      <w:lvlText w:val="•"/>
      <w:lvlJc w:val="left"/>
      <w:pPr>
        <w:ind w:left="1786" w:hanging="127"/>
      </w:pPr>
      <w:rPr>
        <w:rFonts w:hint="default"/>
        <w:lang w:val="en-US" w:eastAsia="en-US" w:bidi="en-US"/>
      </w:rPr>
    </w:lvl>
    <w:lvl w:ilvl="4" w:tplc="35126828">
      <w:numFmt w:val="bullet"/>
      <w:lvlText w:val="•"/>
      <w:lvlJc w:val="left"/>
      <w:pPr>
        <w:ind w:left="2008" w:hanging="127"/>
      </w:pPr>
      <w:rPr>
        <w:rFonts w:hint="default"/>
        <w:lang w:val="en-US" w:eastAsia="en-US" w:bidi="en-US"/>
      </w:rPr>
    </w:lvl>
    <w:lvl w:ilvl="5" w:tplc="5B8C6B2A">
      <w:numFmt w:val="bullet"/>
      <w:lvlText w:val="•"/>
      <w:lvlJc w:val="left"/>
      <w:pPr>
        <w:ind w:left="2230" w:hanging="127"/>
      </w:pPr>
      <w:rPr>
        <w:rFonts w:hint="default"/>
        <w:lang w:val="en-US" w:eastAsia="en-US" w:bidi="en-US"/>
      </w:rPr>
    </w:lvl>
    <w:lvl w:ilvl="6" w:tplc="9222A452">
      <w:numFmt w:val="bullet"/>
      <w:lvlText w:val="•"/>
      <w:lvlJc w:val="left"/>
      <w:pPr>
        <w:ind w:left="2452" w:hanging="127"/>
      </w:pPr>
      <w:rPr>
        <w:rFonts w:hint="default"/>
        <w:lang w:val="en-US" w:eastAsia="en-US" w:bidi="en-US"/>
      </w:rPr>
    </w:lvl>
    <w:lvl w:ilvl="7" w:tplc="8446EFF6">
      <w:numFmt w:val="bullet"/>
      <w:lvlText w:val="•"/>
      <w:lvlJc w:val="left"/>
      <w:pPr>
        <w:ind w:left="2674" w:hanging="127"/>
      </w:pPr>
      <w:rPr>
        <w:rFonts w:hint="default"/>
        <w:lang w:val="en-US" w:eastAsia="en-US" w:bidi="en-US"/>
      </w:rPr>
    </w:lvl>
    <w:lvl w:ilvl="8" w:tplc="3FE80F1E">
      <w:numFmt w:val="bullet"/>
      <w:lvlText w:val="•"/>
      <w:lvlJc w:val="left"/>
      <w:pPr>
        <w:ind w:left="2896" w:hanging="127"/>
      </w:pPr>
      <w:rPr>
        <w:rFonts w:hint="default"/>
        <w:lang w:val="en-US" w:eastAsia="en-US" w:bidi="en-US"/>
      </w:rPr>
    </w:lvl>
  </w:abstractNum>
  <w:abstractNum w:abstractNumId="27" w15:restartNumberingAfterBreak="0">
    <w:nsid w:val="609E6274"/>
    <w:multiLevelType w:val="hybridMultilevel"/>
    <w:tmpl w:val="A43CFA50"/>
    <w:lvl w:ilvl="0" w:tplc="53FA19F6">
      <w:start w:val="1"/>
      <w:numFmt w:val="bullet"/>
      <w:lvlText w:val=""/>
      <w:lvlPicBulletId w:val="0"/>
      <w:lvlJc w:val="left"/>
      <w:pPr>
        <w:ind w:left="1069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9"/>
  </w:num>
  <w:num w:numId="8">
    <w:abstractNumId w:val="5"/>
  </w:num>
  <w:num w:numId="9">
    <w:abstractNumId w:val="6"/>
  </w:num>
  <w:num w:numId="10">
    <w:abstractNumId w:val="7"/>
  </w:num>
  <w:num w:numId="11">
    <w:abstractNumId w:val="8"/>
  </w:num>
  <w:num w:numId="12">
    <w:abstractNumId w:val="10"/>
  </w:num>
  <w:num w:numId="13">
    <w:abstractNumId w:val="19"/>
  </w:num>
  <w:num w:numId="14">
    <w:abstractNumId w:val="23"/>
  </w:num>
  <w:num w:numId="15">
    <w:abstractNumId w:val="11"/>
  </w:num>
  <w:num w:numId="16">
    <w:abstractNumId w:val="11"/>
    <w:lvlOverride w:ilvl="0">
      <w:startOverride w:val="1"/>
    </w:lvlOverride>
  </w:num>
  <w:num w:numId="17">
    <w:abstractNumId w:val="17"/>
  </w:num>
  <w:num w:numId="18">
    <w:abstractNumId w:val="21"/>
  </w:num>
  <w:num w:numId="19">
    <w:abstractNumId w:val="15"/>
  </w:num>
  <w:num w:numId="20">
    <w:abstractNumId w:val="16"/>
  </w:num>
  <w:num w:numId="21">
    <w:abstractNumId w:val="22"/>
  </w:num>
  <w:num w:numId="22">
    <w:abstractNumId w:val="20"/>
  </w:num>
  <w:num w:numId="23">
    <w:abstractNumId w:val="27"/>
  </w:num>
  <w:num w:numId="24">
    <w:abstractNumId w:val="25"/>
  </w:num>
  <w:num w:numId="25">
    <w:abstractNumId w:val="24"/>
  </w:num>
  <w:num w:numId="26">
    <w:abstractNumId w:val="18"/>
  </w:num>
  <w:num w:numId="27">
    <w:abstractNumId w:val="12"/>
  </w:num>
  <w:num w:numId="28">
    <w:abstractNumId w:val="14"/>
  </w:num>
  <w:num w:numId="2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removePersonalInformation/>
  <w:removeDateAndTime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evenAndOddHeaders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289"/>
    <w:rsid w:val="00000156"/>
    <w:rsid w:val="00014408"/>
    <w:rsid w:val="000171E8"/>
    <w:rsid w:val="00030B75"/>
    <w:rsid w:val="00044F1C"/>
    <w:rsid w:val="000B71AE"/>
    <w:rsid w:val="000D628A"/>
    <w:rsid w:val="0011269B"/>
    <w:rsid w:val="00140289"/>
    <w:rsid w:val="00140B91"/>
    <w:rsid w:val="00163C76"/>
    <w:rsid w:val="001717FC"/>
    <w:rsid w:val="00215844"/>
    <w:rsid w:val="00222450"/>
    <w:rsid w:val="00270D8A"/>
    <w:rsid w:val="00273253"/>
    <w:rsid w:val="00281E3F"/>
    <w:rsid w:val="002A1B61"/>
    <w:rsid w:val="002E2CEA"/>
    <w:rsid w:val="00333638"/>
    <w:rsid w:val="0034683E"/>
    <w:rsid w:val="00366287"/>
    <w:rsid w:val="003758E8"/>
    <w:rsid w:val="0038021B"/>
    <w:rsid w:val="003A26D5"/>
    <w:rsid w:val="003C7614"/>
    <w:rsid w:val="004100E0"/>
    <w:rsid w:val="00417AA2"/>
    <w:rsid w:val="00433C02"/>
    <w:rsid w:val="004555B6"/>
    <w:rsid w:val="0046509A"/>
    <w:rsid w:val="00481CB1"/>
    <w:rsid w:val="004A78AA"/>
    <w:rsid w:val="004B6740"/>
    <w:rsid w:val="004E4843"/>
    <w:rsid w:val="004F36C3"/>
    <w:rsid w:val="00537E15"/>
    <w:rsid w:val="00565121"/>
    <w:rsid w:val="005C3C2F"/>
    <w:rsid w:val="005D6AC2"/>
    <w:rsid w:val="005D719C"/>
    <w:rsid w:val="005E5F6D"/>
    <w:rsid w:val="006344BD"/>
    <w:rsid w:val="006455A8"/>
    <w:rsid w:val="0065632C"/>
    <w:rsid w:val="0065780C"/>
    <w:rsid w:val="00665627"/>
    <w:rsid w:val="006B00DE"/>
    <w:rsid w:val="006C0D23"/>
    <w:rsid w:val="006E3AC1"/>
    <w:rsid w:val="007138D6"/>
    <w:rsid w:val="00722313"/>
    <w:rsid w:val="0074474E"/>
    <w:rsid w:val="00781AFB"/>
    <w:rsid w:val="00787B96"/>
    <w:rsid w:val="007A5B18"/>
    <w:rsid w:val="007D04BE"/>
    <w:rsid w:val="007E34FF"/>
    <w:rsid w:val="0081153D"/>
    <w:rsid w:val="008232F3"/>
    <w:rsid w:val="0084589A"/>
    <w:rsid w:val="00870677"/>
    <w:rsid w:val="00873E9D"/>
    <w:rsid w:val="00881167"/>
    <w:rsid w:val="008B3DC2"/>
    <w:rsid w:val="008E0E54"/>
    <w:rsid w:val="009404D2"/>
    <w:rsid w:val="00955CC5"/>
    <w:rsid w:val="0096534D"/>
    <w:rsid w:val="00993A19"/>
    <w:rsid w:val="009C2E85"/>
    <w:rsid w:val="009E2264"/>
    <w:rsid w:val="009F59B1"/>
    <w:rsid w:val="00A70CF5"/>
    <w:rsid w:val="00A717BE"/>
    <w:rsid w:val="00A7288E"/>
    <w:rsid w:val="00A75374"/>
    <w:rsid w:val="00A90A5E"/>
    <w:rsid w:val="00A93238"/>
    <w:rsid w:val="00A97A75"/>
    <w:rsid w:val="00B34D26"/>
    <w:rsid w:val="00B36213"/>
    <w:rsid w:val="00B466BD"/>
    <w:rsid w:val="00B70B19"/>
    <w:rsid w:val="00B928BB"/>
    <w:rsid w:val="00BB651F"/>
    <w:rsid w:val="00BE4720"/>
    <w:rsid w:val="00C21799"/>
    <w:rsid w:val="00C3463C"/>
    <w:rsid w:val="00C34BB3"/>
    <w:rsid w:val="00C86DB3"/>
    <w:rsid w:val="00CB4831"/>
    <w:rsid w:val="00D10635"/>
    <w:rsid w:val="00D23161"/>
    <w:rsid w:val="00D84241"/>
    <w:rsid w:val="00DB52B3"/>
    <w:rsid w:val="00DC7E52"/>
    <w:rsid w:val="00DF19EB"/>
    <w:rsid w:val="00DF7DF8"/>
    <w:rsid w:val="00E035DA"/>
    <w:rsid w:val="00E125CF"/>
    <w:rsid w:val="00E32907"/>
    <w:rsid w:val="00E62B5D"/>
    <w:rsid w:val="00E9107C"/>
    <w:rsid w:val="00EB56F5"/>
    <w:rsid w:val="00EC2AD1"/>
    <w:rsid w:val="00EC3287"/>
    <w:rsid w:val="00EF3390"/>
    <w:rsid w:val="00F448B5"/>
    <w:rsid w:val="00FD3631"/>
    <w:rsid w:val="00FD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17853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rsid w:val="00A717BE"/>
    <w:pPr>
      <w:ind w:left="144" w:right="144"/>
    </w:pPr>
    <w:rPr>
      <w:rFonts w:eastAsia="Georgia" w:cs="Georgia"/>
      <w:color w:val="FFFFFF" w:themeColor="background1"/>
      <w:lang w:bidi="en-US"/>
    </w:rPr>
  </w:style>
  <w:style w:type="paragraph" w:styleId="Heading1">
    <w:name w:val="heading 1"/>
    <w:basedOn w:val="BodyText"/>
    <w:next w:val="Normal"/>
    <w:link w:val="Heading1Char"/>
    <w:uiPriority w:val="9"/>
    <w:qFormat/>
    <w:rsid w:val="006344BD"/>
    <w:pPr>
      <w:framePr w:hSpace="180" w:wrap="around" w:vAnchor="text" w:hAnchor="page" w:x="352" w:y="84"/>
      <w:spacing w:before="120" w:after="120"/>
      <w:outlineLvl w:val="0"/>
    </w:pPr>
    <w:rPr>
      <w:rFonts w:asciiTheme="majorHAnsi" w:hAnsiTheme="majorHAnsi"/>
      <w:b/>
      <w:color w:val="FFFFFF"/>
      <w:sz w:val="28"/>
    </w:rPr>
  </w:style>
  <w:style w:type="paragraph" w:styleId="Heading2">
    <w:name w:val="heading 2"/>
    <w:basedOn w:val="BodyText"/>
    <w:next w:val="Normal"/>
    <w:link w:val="Heading2Char"/>
    <w:uiPriority w:val="9"/>
    <w:unhideWhenUsed/>
    <w:qFormat/>
    <w:rsid w:val="00A70CF5"/>
    <w:pPr>
      <w:framePr w:hSpace="180" w:wrap="around" w:vAnchor="text" w:hAnchor="page" w:x="352" w:y="84"/>
      <w:jc w:val="center"/>
      <w:outlineLvl w:val="1"/>
    </w:pPr>
    <w:rPr>
      <w:rFonts w:asciiTheme="majorHAnsi" w:hAnsiTheme="majorHAnsi"/>
      <w:b/>
      <w:color w:val="AD1826" w:themeColor="accent1"/>
      <w:sz w:val="40"/>
    </w:rPr>
  </w:style>
  <w:style w:type="paragraph" w:styleId="Heading3">
    <w:name w:val="heading 3"/>
    <w:basedOn w:val="BodyText"/>
    <w:next w:val="Normal"/>
    <w:link w:val="Heading3Char"/>
    <w:uiPriority w:val="9"/>
    <w:unhideWhenUsed/>
    <w:qFormat/>
    <w:rsid w:val="00A70CF5"/>
    <w:pPr>
      <w:framePr w:hSpace="180" w:wrap="around" w:vAnchor="text" w:hAnchor="page" w:x="352" w:y="84"/>
      <w:jc w:val="center"/>
      <w:outlineLvl w:val="2"/>
    </w:pPr>
    <w:rPr>
      <w:rFonts w:asciiTheme="majorHAnsi" w:hAnsiTheme="majorHAnsi"/>
      <w:b/>
      <w:color w:val="A6ABBC" w:themeColor="accent2"/>
      <w:sz w:val="40"/>
    </w:rPr>
  </w:style>
  <w:style w:type="paragraph" w:styleId="Heading4">
    <w:name w:val="heading 4"/>
    <w:basedOn w:val="BodyText"/>
    <w:next w:val="Normal"/>
    <w:link w:val="Heading4Char"/>
    <w:uiPriority w:val="9"/>
    <w:semiHidden/>
    <w:qFormat/>
    <w:rsid w:val="00EC2AD1"/>
    <w:pPr>
      <w:framePr w:hSpace="180" w:wrap="around" w:vAnchor="text" w:hAnchor="page" w:x="352" w:y="84"/>
      <w:jc w:val="center"/>
      <w:outlineLvl w:val="3"/>
    </w:pPr>
    <w:rPr>
      <w:rFonts w:asciiTheme="minorHAnsi" w:hAnsiTheme="minorHAnsi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0CF5"/>
    <w:pPr>
      <w:numPr>
        <w:numId w:val="13"/>
      </w:numPr>
      <w:spacing w:before="120" w:after="120"/>
      <w:ind w:left="499" w:right="142" w:hanging="357"/>
      <w:jc w:val="center"/>
    </w:pPr>
    <w:rPr>
      <w:color w:val="FFFFFF"/>
      <w:sz w:val="20"/>
    </w:rPr>
  </w:style>
  <w:style w:type="paragraph" w:styleId="Header">
    <w:name w:val="header"/>
    <w:basedOn w:val="Normal"/>
    <w:link w:val="HeaderChar"/>
    <w:uiPriority w:val="99"/>
    <w:semiHidden/>
    <w:rsid w:val="00DF19E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758E8"/>
    <w:rPr>
      <w:rFonts w:ascii="Georgia" w:eastAsia="Georgia" w:hAnsi="Georgia" w:cs="Georgia"/>
      <w:lang w:bidi="en-US"/>
    </w:rPr>
  </w:style>
  <w:style w:type="paragraph" w:styleId="Footer">
    <w:name w:val="footer"/>
    <w:basedOn w:val="Normal"/>
    <w:link w:val="FooterChar"/>
    <w:uiPriority w:val="99"/>
    <w:semiHidden/>
    <w:rsid w:val="00DF19E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758E8"/>
    <w:rPr>
      <w:rFonts w:ascii="Georgia" w:eastAsia="Georgia" w:hAnsi="Georgia" w:cs="Georgia"/>
      <w:lang w:bidi="en-US"/>
    </w:rPr>
  </w:style>
  <w:style w:type="paragraph" w:styleId="Title">
    <w:name w:val="Title"/>
    <w:basedOn w:val="Normal"/>
    <w:next w:val="Normal"/>
    <w:link w:val="TitleChar"/>
    <w:uiPriority w:val="10"/>
    <w:qFormat/>
    <w:rsid w:val="002E2CEA"/>
    <w:pPr>
      <w:framePr w:hSpace="180" w:wrap="around" w:vAnchor="text" w:hAnchor="page" w:x="352" w:y="84"/>
      <w:spacing w:before="120"/>
      <w:jc w:val="center"/>
    </w:pPr>
    <w:rPr>
      <w:rFonts w:asciiTheme="majorHAnsi" w:hAnsiTheme="majorHAnsi"/>
      <w:caps/>
      <w:color w:val="AD1826" w:themeColor="accent1"/>
      <w:sz w:val="60"/>
    </w:rPr>
  </w:style>
  <w:style w:type="character" w:customStyle="1" w:styleId="TitleChar">
    <w:name w:val="Title Char"/>
    <w:basedOn w:val="DefaultParagraphFont"/>
    <w:link w:val="Title"/>
    <w:uiPriority w:val="10"/>
    <w:rsid w:val="002E2CEA"/>
    <w:rPr>
      <w:rFonts w:asciiTheme="majorHAnsi" w:eastAsia="Georgia" w:hAnsiTheme="majorHAnsi" w:cs="Georgia"/>
      <w:caps/>
      <w:color w:val="AD1826" w:themeColor="accent1"/>
      <w:sz w:val="60"/>
      <w:lang w:bidi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A70CF5"/>
    <w:pPr>
      <w:framePr w:hSpace="180" w:wrap="around" w:vAnchor="text" w:hAnchor="page" w:x="352" w:y="84"/>
      <w:spacing w:before="120" w:after="120"/>
      <w:jc w:val="center"/>
    </w:pPr>
    <w:rPr>
      <w:rFonts w:asciiTheme="majorHAnsi" w:hAnsiTheme="majorHAnsi"/>
      <w:color w:val="A6ABBC" w:themeColor="accent2"/>
      <w:sz w:val="40"/>
    </w:rPr>
  </w:style>
  <w:style w:type="paragraph" w:styleId="BodyText">
    <w:name w:val="Body Text"/>
    <w:link w:val="BodyTextChar"/>
    <w:uiPriority w:val="99"/>
    <w:semiHidden/>
    <w:rsid w:val="009C2E85"/>
    <w:pPr>
      <w:ind w:left="142" w:right="142"/>
    </w:pPr>
    <w:rPr>
      <w:rFonts w:ascii="Georgia" w:eastAsia="Georgia" w:hAnsi="Georgia" w:cs="Georgia"/>
      <w:color w:val="FFFFFF" w:themeColor="background1"/>
      <w:sz w:val="20"/>
      <w:lang w:bidi="en-U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A717BE"/>
    <w:rPr>
      <w:rFonts w:ascii="Georgia" w:eastAsia="Georgia" w:hAnsi="Georgia" w:cs="Georgia"/>
      <w:color w:val="FFFFFF" w:themeColor="background1"/>
      <w:sz w:val="20"/>
      <w:lang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2E2CEA"/>
    <w:rPr>
      <w:rFonts w:asciiTheme="majorHAnsi" w:eastAsia="Georgia" w:hAnsiTheme="majorHAnsi" w:cs="Georgia"/>
      <w:color w:val="A6ABBC" w:themeColor="accent2"/>
      <w:sz w:val="40"/>
      <w:lang w:bidi="en-US"/>
    </w:rPr>
  </w:style>
  <w:style w:type="character" w:customStyle="1" w:styleId="Heading1Char">
    <w:name w:val="Heading 1 Char"/>
    <w:basedOn w:val="DefaultParagraphFont"/>
    <w:link w:val="Heading1"/>
    <w:uiPriority w:val="9"/>
    <w:rsid w:val="006344BD"/>
    <w:rPr>
      <w:rFonts w:asciiTheme="majorHAnsi" w:eastAsia="Georgia" w:hAnsiTheme="majorHAnsi" w:cs="Georgia"/>
      <w:b/>
      <w:color w:val="FFFFFF"/>
      <w:sz w:val="28"/>
      <w:lang w:bidi="en-US"/>
    </w:rPr>
  </w:style>
  <w:style w:type="paragraph" w:styleId="NoSpacing">
    <w:name w:val="No Spacing"/>
    <w:uiPriority w:val="1"/>
    <w:semiHidden/>
    <w:rsid w:val="003758E8"/>
    <w:rPr>
      <w:rFonts w:ascii="Georgia" w:eastAsia="Georgia" w:hAnsi="Georgia" w:cs="Georgia"/>
      <w:lang w:bidi="en-US"/>
    </w:rPr>
  </w:style>
  <w:style w:type="paragraph" w:customStyle="1" w:styleId="QuoteAlt">
    <w:name w:val="Quote Alt"/>
    <w:basedOn w:val="IntenseQuote"/>
    <w:uiPriority w:val="1"/>
    <w:rsid w:val="003758E8"/>
    <w:pPr>
      <w:framePr w:hSpace="0" w:wrap="auto" w:vAnchor="margin" w:hAnchor="text" w:xAlign="left" w:yAlign="inline"/>
    </w:pPr>
  </w:style>
  <w:style w:type="paragraph" w:customStyle="1" w:styleId="Image">
    <w:name w:val="Image"/>
    <w:basedOn w:val="Normal"/>
    <w:uiPriority w:val="1"/>
    <w:rsid w:val="006344BD"/>
    <w:pPr>
      <w:ind w:left="0" w:right="0"/>
    </w:pPr>
    <w:rPr>
      <w:noProof/>
      <w:lang w:bidi="ar-SA"/>
    </w:rPr>
  </w:style>
  <w:style w:type="paragraph" w:customStyle="1" w:styleId="Heading1Alt">
    <w:name w:val="Heading 1 Alt"/>
    <w:basedOn w:val="Heading1"/>
    <w:uiPriority w:val="1"/>
    <w:qFormat/>
    <w:rsid w:val="00A93238"/>
    <w:pPr>
      <w:framePr w:wrap="around"/>
    </w:pPr>
    <w:rPr>
      <w:color w:val="162766" w:themeColor="accent3"/>
    </w:rPr>
  </w:style>
  <w:style w:type="character" w:customStyle="1" w:styleId="Heading2Char">
    <w:name w:val="Heading 2 Char"/>
    <w:basedOn w:val="DefaultParagraphFont"/>
    <w:link w:val="Heading2"/>
    <w:uiPriority w:val="9"/>
    <w:rsid w:val="00A70CF5"/>
    <w:rPr>
      <w:rFonts w:asciiTheme="majorHAnsi" w:eastAsia="Georgia" w:hAnsiTheme="majorHAnsi" w:cs="Georgia"/>
      <w:b/>
      <w:color w:val="AD1826" w:themeColor="accent1"/>
      <w:sz w:val="40"/>
      <w:lang w:bidi="en-US"/>
    </w:rPr>
  </w:style>
  <w:style w:type="character" w:customStyle="1" w:styleId="Heading3Char">
    <w:name w:val="Heading 3 Char"/>
    <w:basedOn w:val="DefaultParagraphFont"/>
    <w:link w:val="Heading3"/>
    <w:uiPriority w:val="9"/>
    <w:rsid w:val="00A70CF5"/>
    <w:rPr>
      <w:rFonts w:asciiTheme="majorHAnsi" w:eastAsia="Georgia" w:hAnsiTheme="majorHAnsi" w:cs="Georgia"/>
      <w:b/>
      <w:color w:val="A6ABBC" w:themeColor="accent2"/>
      <w:sz w:val="40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717BE"/>
    <w:rPr>
      <w:rFonts w:eastAsia="Georgia" w:cs="Georgia"/>
      <w:b/>
      <w:color w:val="FFFFFF"/>
      <w:sz w:val="20"/>
      <w:lang w:bidi="en-US"/>
    </w:rPr>
  </w:style>
  <w:style w:type="paragraph" w:customStyle="1" w:styleId="Italic">
    <w:name w:val="Italic"/>
    <w:basedOn w:val="BodyText"/>
    <w:uiPriority w:val="1"/>
    <w:semiHidden/>
    <w:rsid w:val="00A70CF5"/>
    <w:pPr>
      <w:spacing w:before="240" w:after="240"/>
    </w:pPr>
    <w:rPr>
      <w:i/>
      <w:color w:val="162766" w:themeColor="text2"/>
    </w:rPr>
  </w:style>
  <w:style w:type="paragraph" w:styleId="Quote">
    <w:name w:val="Quote"/>
    <w:basedOn w:val="BodyText"/>
    <w:next w:val="Normal"/>
    <w:link w:val="QuoteChar"/>
    <w:uiPriority w:val="29"/>
    <w:qFormat/>
    <w:rsid w:val="00281E3F"/>
    <w:pPr>
      <w:spacing w:before="120" w:after="120"/>
      <w:jc w:val="center"/>
    </w:pPr>
    <w:rPr>
      <w:rFonts w:asciiTheme="minorHAnsi" w:hAnsiTheme="minorHAnsi"/>
      <w:b/>
      <w:i/>
      <w:color w:val="FFFFFF"/>
      <w:sz w:val="28"/>
    </w:rPr>
  </w:style>
  <w:style w:type="character" w:customStyle="1" w:styleId="QuoteChar">
    <w:name w:val="Quote Char"/>
    <w:basedOn w:val="DefaultParagraphFont"/>
    <w:link w:val="Quote"/>
    <w:uiPriority w:val="29"/>
    <w:rsid w:val="00281E3F"/>
    <w:rPr>
      <w:rFonts w:eastAsia="Georgia" w:cs="Georgia"/>
      <w:b/>
      <w:i/>
      <w:color w:val="FFFFFF"/>
      <w:sz w:val="28"/>
      <w:lang w:bidi="en-US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rsid w:val="00A70CF5"/>
    <w:pPr>
      <w:framePr w:hSpace="180" w:wrap="around" w:vAnchor="text" w:hAnchor="page" w:x="352" w:y="84"/>
      <w:spacing w:line="254" w:lineRule="auto"/>
      <w:ind w:left="426" w:right="403"/>
      <w:jc w:val="center"/>
    </w:pPr>
    <w:rPr>
      <w:i/>
      <w:color w:val="162766" w:themeColor="text2"/>
      <w:sz w:val="26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3758E8"/>
    <w:rPr>
      <w:rFonts w:ascii="Georgia" w:eastAsia="Georgia" w:hAnsi="Georgia" w:cs="Georgia"/>
      <w:i/>
      <w:color w:val="162766" w:themeColor="text2"/>
      <w:sz w:val="26"/>
      <w:lang w:bidi="en-US"/>
    </w:rPr>
  </w:style>
  <w:style w:type="character" w:styleId="PlaceholderText">
    <w:name w:val="Placeholder Text"/>
    <w:basedOn w:val="DefaultParagraphFont"/>
    <w:uiPriority w:val="99"/>
    <w:semiHidden/>
    <w:rsid w:val="002E2CEA"/>
    <w:rPr>
      <w:color w:val="808080"/>
    </w:rPr>
  </w:style>
  <w:style w:type="paragraph" w:customStyle="1" w:styleId="ContactInfo">
    <w:name w:val="Contact Info"/>
    <w:basedOn w:val="Normal"/>
    <w:uiPriority w:val="1"/>
    <w:rsid w:val="002E2CEA"/>
    <w:pPr>
      <w:jc w:val="center"/>
    </w:pPr>
  </w:style>
  <w:style w:type="paragraph" w:customStyle="1" w:styleId="NormalAlt">
    <w:name w:val="Normal Alt"/>
    <w:basedOn w:val="Normal"/>
    <w:uiPriority w:val="1"/>
    <w:rsid w:val="006344BD"/>
    <w:rPr>
      <w:color w:val="auto"/>
    </w:rPr>
  </w:style>
  <w:style w:type="paragraph" w:styleId="ListBullet">
    <w:name w:val="List Bullet"/>
    <w:basedOn w:val="ListParagraph"/>
    <w:uiPriority w:val="99"/>
    <w:rsid w:val="00A93238"/>
    <w:pPr>
      <w:numPr>
        <w:numId w:val="17"/>
      </w:numPr>
      <w:ind w:left="763" w:right="144"/>
      <w:jc w:val="left"/>
    </w:pPr>
    <w:rPr>
      <w:color w:val="162766" w:themeColor="accent3"/>
    </w:rPr>
  </w:style>
  <w:style w:type="character" w:styleId="Hyperlink">
    <w:name w:val="Hyperlink"/>
    <w:basedOn w:val="DefaultParagraphFont"/>
    <w:uiPriority w:val="99"/>
    <w:unhideWhenUsed/>
    <w:rsid w:val="007138D6"/>
    <w:rPr>
      <w:color w:val="A6ABBC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29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805715">
          <w:marLeft w:val="562"/>
          <w:marRight w:val="0"/>
          <w:marTop w:val="5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008609">
          <w:marLeft w:val="562"/>
          <w:marRight w:val="230"/>
          <w:marTop w:val="20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83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89580">
          <w:marLeft w:val="562"/>
          <w:marRight w:val="59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5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731641">
          <w:marLeft w:val="56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8665">
          <w:marLeft w:val="562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1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68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image" Target="media/image17.jpg"/><Relationship Id="rId39" Type="http://schemas.openxmlformats.org/officeDocument/2006/relationships/image" Target="media/image30.jpg"/><Relationship Id="rId21" Type="http://schemas.openxmlformats.org/officeDocument/2006/relationships/image" Target="media/image12.png"/><Relationship Id="rId34" Type="http://schemas.openxmlformats.org/officeDocument/2006/relationships/image" Target="media/image25.jpeg"/><Relationship Id="rId42" Type="http://schemas.openxmlformats.org/officeDocument/2006/relationships/image" Target="media/image33.jpeg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image" Target="media/image20.jpg"/><Relationship Id="rId41" Type="http://schemas.openxmlformats.org/officeDocument/2006/relationships/image" Target="media/image32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32" Type="http://schemas.openxmlformats.org/officeDocument/2006/relationships/image" Target="media/image23.jpeg"/><Relationship Id="rId37" Type="http://schemas.openxmlformats.org/officeDocument/2006/relationships/image" Target="media/image28.jpeg"/><Relationship Id="rId40" Type="http://schemas.openxmlformats.org/officeDocument/2006/relationships/image" Target="media/image31.pn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jpg"/><Relationship Id="rId36" Type="http://schemas.openxmlformats.org/officeDocument/2006/relationships/image" Target="media/image27.jpeg"/><Relationship Id="rId10" Type="http://schemas.openxmlformats.org/officeDocument/2006/relationships/endnotes" Target="endnotes.xml"/><Relationship Id="rId19" Type="http://schemas.openxmlformats.org/officeDocument/2006/relationships/image" Target="media/image10.jpeg"/><Relationship Id="rId31" Type="http://schemas.openxmlformats.org/officeDocument/2006/relationships/image" Target="media/image22.jpeg"/><Relationship Id="rId44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5.jpg"/><Relationship Id="rId22" Type="http://schemas.openxmlformats.org/officeDocument/2006/relationships/image" Target="media/image13.png"/><Relationship Id="rId27" Type="http://schemas.openxmlformats.org/officeDocument/2006/relationships/image" Target="media/image18.jpg"/><Relationship Id="rId30" Type="http://schemas.openxmlformats.org/officeDocument/2006/relationships/image" Target="media/image21.jpg"/><Relationship Id="rId35" Type="http://schemas.openxmlformats.org/officeDocument/2006/relationships/image" Target="media/image26.jpeg"/><Relationship Id="rId43" Type="http://schemas.openxmlformats.org/officeDocument/2006/relationships/fontTable" Target="fontTable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image" Target="media/image16.jpg"/><Relationship Id="rId33" Type="http://schemas.openxmlformats.org/officeDocument/2006/relationships/image" Target="media/image24.jpeg"/><Relationship Id="rId38" Type="http://schemas.openxmlformats.org/officeDocument/2006/relationships/image" Target="media/image29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ives\AppData\Roaming\Microsoft\Templates\School%20brochure.dotx" TargetMode="External"/></Relationships>
</file>

<file path=word/theme/theme1.xml><?xml version="1.0" encoding="utf-8"?>
<a:theme xmlns:a="http://schemas.openxmlformats.org/drawingml/2006/main" name="SchoolBrochure">
  <a:themeElements>
    <a:clrScheme name="Custom 4">
      <a:dk1>
        <a:srgbClr val="000000"/>
      </a:dk1>
      <a:lt1>
        <a:srgbClr val="FFFFFF"/>
      </a:lt1>
      <a:dk2>
        <a:srgbClr val="162766"/>
      </a:dk2>
      <a:lt2>
        <a:srgbClr val="A6ABBC"/>
      </a:lt2>
      <a:accent1>
        <a:srgbClr val="AD1826"/>
      </a:accent1>
      <a:accent2>
        <a:srgbClr val="A6ABBC"/>
      </a:accent2>
      <a:accent3>
        <a:srgbClr val="162766"/>
      </a:accent3>
      <a:accent4>
        <a:srgbClr val="A6ABBC"/>
      </a:accent4>
      <a:accent5>
        <a:srgbClr val="162766"/>
      </a:accent5>
      <a:accent6>
        <a:srgbClr val="AD1826"/>
      </a:accent6>
      <a:hlink>
        <a:srgbClr val="A6ABBC"/>
      </a:hlink>
      <a:folHlink>
        <a:srgbClr val="162766"/>
      </a:folHlink>
    </a:clrScheme>
    <a:fontScheme name="Custom 18">
      <a:majorFont>
        <a:latin typeface="Gill Sans MT"/>
        <a:ea typeface=""/>
        <a:cs typeface=""/>
      </a:majorFont>
      <a:minorFont>
        <a:latin typeface="Georgi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SchoolBrochure" id="{0EBEF70A-0B6A-124D-BA55-1ACB303E4008}" vid="{56DA12B9-AFF3-254E-89CB-B4BFD3C7155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9" ma:contentTypeDescription="Create a new document." ma:contentTypeScope="" ma:versionID="76e25e1730b4532ab1d5e5b131a96a5a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d1e9281a84c4949647088091c718de3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CB0C6E-35C0-4F03-A135-BBA2696DF46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671EC25B-DF9F-4A02-A72D-F0557E8008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902AD3-64E5-46F6-B50F-B90C4249ABD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76D8DC7-559A-48E9-BEC1-4D115A31940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School brochure</Template>
  <TotalTime>0</TotalTime>
  <Pages>3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2025-10-16T15:42:00Z</dcterms:created>
  <dcterms:modified xsi:type="dcterms:W3CDTF">2025-10-16T15:42:00Z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