
<file path=[Content_Types].xml><?xml version="1.0" encoding="utf-8"?>
<Types xmlns="http://schemas.openxmlformats.org/package/2006/content-types">
  <Default Extension="jpeg" ContentType="image/jpeg"/>
  <Default Extension="jpg" ContentType="image/jp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3355"/>
        <w:gridCol w:w="3364"/>
        <w:gridCol w:w="3364"/>
        <w:gridCol w:w="5037"/>
      </w:tblGrid>
      <w:tr w:rsidR="00A70CF5" w14:paraId="1FC3F3C3" w14:textId="77777777" w:rsidTr="00D84241">
        <w:trPr>
          <w:trHeight w:val="3690"/>
          <w:jc w:val="center"/>
        </w:trPr>
        <w:tc>
          <w:tcPr>
            <w:tcW w:w="3350" w:type="dxa"/>
            <w:shd w:val="clear" w:color="auto" w:fill="AD1826" w:themeFill="accent1"/>
          </w:tcPr>
          <w:p w14:paraId="20F2CE64" w14:textId="747EE534" w:rsidR="00DF19EB" w:rsidRDefault="000B71AE" w:rsidP="003758E8">
            <w:pPr>
              <w:pStyle w:val="Heading1"/>
              <w:framePr w:hSpace="0" w:wrap="auto" w:vAnchor="margin" w:hAnchor="text" w:xAlign="left" w:yAlign="inline"/>
            </w:pPr>
            <w:proofErr w:type="spellStart"/>
            <w:r>
              <w:t>b</w:t>
            </w:r>
            <w:r w:rsidR="00B34D26">
              <w:t>Online</w:t>
            </w:r>
            <w:proofErr w:type="spellEnd"/>
            <w:r w:rsidR="00B34D26">
              <w:t xml:space="preserve"> reading books</w:t>
            </w:r>
          </w:p>
          <w:p w14:paraId="1DE48F2C" w14:textId="77777777" w:rsidR="00E125CF" w:rsidRPr="00C3463C" w:rsidRDefault="00C3463C" w:rsidP="00C3463C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64555157" w14:textId="77777777" w:rsidR="00C3463C" w:rsidRPr="00E125CF" w:rsidRDefault="00C3463C" w:rsidP="00E125CF">
            <w:pPr>
              <w:pStyle w:val="Heading1"/>
              <w:framePr w:wrap="around"/>
              <w:jc w:val="center"/>
              <w:rPr>
                <w:b w:val="0"/>
                <w:color w:val="FFFFFF" w:themeColor="background1"/>
                <w:sz w:val="22"/>
                <w:lang w:val="en-GB"/>
              </w:rPr>
            </w:pPr>
            <w:r w:rsidRPr="00E125CF">
              <w:rPr>
                <w:b w:val="0"/>
                <w:color w:val="FFFFFF" w:themeColor="background1"/>
                <w:sz w:val="22"/>
                <w:lang w:val="en-GB"/>
              </w:rPr>
              <w:t>Use the Bug Club online books weekly for additional reading practice</w:t>
            </w:r>
            <w:r w:rsidR="00E125CF">
              <w:rPr>
                <w:b w:val="0"/>
                <w:color w:val="FFFFFF" w:themeColor="background1"/>
                <w:sz w:val="22"/>
                <w:lang w:val="en-GB"/>
              </w:rPr>
              <w:t>.</w:t>
            </w:r>
          </w:p>
          <w:p w14:paraId="381E65F3" w14:textId="77777777" w:rsidR="00DF19EB" w:rsidRDefault="00DF19EB" w:rsidP="00E125CF">
            <w:pPr>
              <w:jc w:val="center"/>
            </w:pPr>
          </w:p>
          <w:p w14:paraId="0139F1F9" w14:textId="77777777" w:rsidR="00E125CF" w:rsidRDefault="00E125CF" w:rsidP="00E125CF">
            <w:pPr>
              <w:jc w:val="center"/>
            </w:pPr>
            <w:r>
              <w:t>Find the login details in the back of your child</w:t>
            </w:r>
            <w:r w:rsidR="00537E15">
              <w:t>’</w:t>
            </w:r>
            <w:r>
              <w:t>s reading diary.</w:t>
            </w:r>
          </w:p>
          <w:p w14:paraId="27049701" w14:textId="77777777" w:rsidR="00E125CF" w:rsidRDefault="00E125CF" w:rsidP="00E125CF">
            <w:pPr>
              <w:jc w:val="center"/>
            </w:pPr>
          </w:p>
          <w:p w14:paraId="7621C805" w14:textId="77777777" w:rsidR="00E125CF" w:rsidRPr="00C3463C" w:rsidRDefault="00C3463C" w:rsidP="00C3463C">
            <w:pPr>
              <w:jc w:val="center"/>
              <w:rPr>
                <w:b/>
              </w:rPr>
            </w:pPr>
            <w:r w:rsidRPr="00C3463C">
              <w:rPr>
                <w:b/>
                <w:color w:val="A6ABBC" w:themeColor="background2"/>
              </w:rPr>
              <w:t xml:space="preserve">See </w:t>
            </w:r>
            <w:r w:rsidR="00E125CF" w:rsidRPr="00C3463C">
              <w:rPr>
                <w:b/>
                <w:color w:val="A6ABBC" w:themeColor="background2"/>
              </w:rPr>
              <w:t>your child’s teacher if you need support.</w:t>
            </w:r>
          </w:p>
        </w:tc>
        <w:tc>
          <w:tcPr>
            <w:tcW w:w="3360" w:type="dxa"/>
            <w:shd w:val="clear" w:color="auto" w:fill="162766" w:themeFill="text2"/>
          </w:tcPr>
          <w:p w14:paraId="0903582D" w14:textId="77777777" w:rsidR="00DF19EB" w:rsidRDefault="00B34D26" w:rsidP="00B34D26">
            <w:pPr>
              <w:pStyle w:val="BodyText"/>
              <w:spacing w:before="120" w:after="120"/>
              <w:jc w:val="center"/>
              <w:rPr>
                <w:b/>
                <w:sz w:val="24"/>
              </w:rPr>
            </w:pPr>
            <w:r w:rsidRPr="00B34D26">
              <w:rPr>
                <w:b/>
                <w:sz w:val="24"/>
              </w:rPr>
              <w:t>Reading at home is important</w:t>
            </w:r>
          </w:p>
          <w:p w14:paraId="605A64E0" w14:textId="77777777" w:rsidR="00C3463C" w:rsidRDefault="00C3463C" w:rsidP="00C3463C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06DCDDDD" w14:textId="7210D994" w:rsidR="00DF19EB" w:rsidRDefault="00B34D26" w:rsidP="00B34D26">
            <w:pPr>
              <w:jc w:val="center"/>
            </w:pPr>
            <w:r>
              <w:t>Your child should read their ‘phonics’ book to an adult 3</w:t>
            </w:r>
            <w:r w:rsidR="0096534D">
              <w:t xml:space="preserve">-5 x per </w:t>
            </w:r>
            <w:r>
              <w:t>week minimum!).</w:t>
            </w:r>
          </w:p>
          <w:p w14:paraId="62381DC2" w14:textId="77777777" w:rsidR="00DB52B3" w:rsidRDefault="00DB52B3" w:rsidP="00B34D26">
            <w:pPr>
              <w:jc w:val="center"/>
            </w:pPr>
          </w:p>
          <w:p w14:paraId="1DDA7757" w14:textId="77777777" w:rsidR="00DB52B3" w:rsidRDefault="00215844" w:rsidP="00B34D26">
            <w:pPr>
              <w:jc w:val="center"/>
            </w:pPr>
            <w:r>
              <w:t>Find</w:t>
            </w:r>
            <w:r w:rsidR="00DB52B3">
              <w:t xml:space="preserve"> a time that works for you… your child may find reading at the end of the day hard when they are tired</w:t>
            </w:r>
            <w:r w:rsidR="00537E15">
              <w:t>.</w:t>
            </w:r>
          </w:p>
          <w:p w14:paraId="6121129B" w14:textId="77777777" w:rsidR="00B34D26" w:rsidRDefault="00B34D26" w:rsidP="00B34D26">
            <w:pPr>
              <w:jc w:val="center"/>
            </w:pPr>
          </w:p>
          <w:p w14:paraId="4CD3A185" w14:textId="77777777" w:rsidR="00B34D26" w:rsidRPr="00DB52B3" w:rsidRDefault="00B34D26" w:rsidP="00FD3631">
            <w:pPr>
              <w:rPr>
                <w:b/>
                <w:u w:val="single"/>
              </w:rPr>
            </w:pPr>
          </w:p>
        </w:tc>
        <w:tc>
          <w:tcPr>
            <w:tcW w:w="3360" w:type="dxa"/>
          </w:tcPr>
          <w:p w14:paraId="6DE843A8" w14:textId="0FE28642" w:rsidR="00DF19EB" w:rsidRPr="00281E3F" w:rsidRDefault="00DF19EB" w:rsidP="00E125CF">
            <w:pPr>
              <w:pStyle w:val="Heading2"/>
              <w:framePr w:hSpace="0" w:wrap="auto" w:vAnchor="margin" w:hAnchor="text" w:xAlign="left" w:yAlign="inline"/>
            </w:pPr>
          </w:p>
        </w:tc>
        <w:tc>
          <w:tcPr>
            <w:tcW w:w="5030" w:type="dxa"/>
          </w:tcPr>
          <w:p w14:paraId="027863CB" w14:textId="11A405D9" w:rsidR="00DF19EB" w:rsidRPr="00140289" w:rsidRDefault="00787B96" w:rsidP="003758E8">
            <w:pPr>
              <w:spacing w:before="298" w:line="249" w:lineRule="auto"/>
              <w:ind w:left="644" w:right="622"/>
              <w:jc w:val="center"/>
              <w:rPr>
                <w:rStyle w:val="TitleChar"/>
                <w:sz w:val="36"/>
              </w:rPr>
            </w:pPr>
            <w:r>
              <w:rPr>
                <w:rStyle w:val="TitleChar"/>
                <w:sz w:val="36"/>
              </w:rPr>
              <w:t xml:space="preserve">A guide to </w:t>
            </w:r>
            <w:r w:rsidR="00140289" w:rsidRPr="00140289">
              <w:rPr>
                <w:rStyle w:val="TitleChar"/>
                <w:sz w:val="36"/>
              </w:rPr>
              <w:t xml:space="preserve">Phonics &amp; Reading in </w:t>
            </w:r>
            <w:r w:rsidR="00D23161">
              <w:rPr>
                <w:rStyle w:val="TitleChar"/>
                <w:sz w:val="36"/>
              </w:rPr>
              <w:t>K</w:t>
            </w:r>
            <w:r w:rsidR="00722313">
              <w:rPr>
                <w:rStyle w:val="TitleChar"/>
                <w:sz w:val="36"/>
              </w:rPr>
              <w:t>ey Stage one</w:t>
            </w:r>
          </w:p>
          <w:p w14:paraId="5F991B9D" w14:textId="77777777" w:rsidR="00DF19EB" w:rsidRDefault="00481CB1" w:rsidP="003758E8">
            <w:pPr>
              <w:pStyle w:val="Subtitle"/>
              <w:framePr w:hSpace="0" w:wrap="auto" w:vAnchor="margin" w:hAnchor="text" w:xAlign="left" w:yAlign="inline"/>
            </w:pPr>
            <w:r>
              <w:rPr>
                <w:noProof/>
                <w:lang w:val="en-GB" w:eastAsia="en-GB" w:bidi="ar-SA"/>
              </w:rPr>
              <w:drawing>
                <wp:anchor distT="0" distB="0" distL="114300" distR="114300" simplePos="0" relativeHeight="251655168" behindDoc="1" locked="0" layoutInCell="1" allowOverlap="1" wp14:anchorId="08A610BD" wp14:editId="65DCDE00">
                  <wp:simplePos x="0" y="0"/>
                  <wp:positionH relativeFrom="column">
                    <wp:posOffset>1020226</wp:posOffset>
                  </wp:positionH>
                  <wp:positionV relativeFrom="paragraph">
                    <wp:posOffset>391160</wp:posOffset>
                  </wp:positionV>
                  <wp:extent cx="1092835" cy="714375"/>
                  <wp:effectExtent l="0" t="0" r="0" b="9525"/>
                  <wp:wrapTight wrapText="bothSides">
                    <wp:wrapPolygon edited="0">
                      <wp:start x="21600" y="21600"/>
                      <wp:lineTo x="21600" y="288"/>
                      <wp:lineTo x="515" y="288"/>
                      <wp:lineTo x="515" y="21600"/>
                      <wp:lineTo x="21600" y="21600"/>
                    </wp:wrapPolygon>
                  </wp:wrapTight>
                  <wp:docPr id="1" name="Picture 1" descr="Sparken Hill Academy (@SHAWorksop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arken Hill Academy (@SHAWorksop) / Twit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323"/>
                          <a:stretch/>
                        </pic:blipFill>
                        <pic:spPr bwMode="auto">
                          <a:xfrm rot="10800000" flipH="1" flipV="1">
                            <a:off x="0" y="0"/>
                            <a:ext cx="109283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0289">
              <w:t>Sparken Hill Academy</w:t>
            </w:r>
          </w:p>
          <w:p w14:paraId="0FC55113" w14:textId="22F4CFFB" w:rsidR="003758E8" w:rsidRPr="003758E8" w:rsidRDefault="003758E8" w:rsidP="00D84241">
            <w:pPr>
              <w:spacing w:before="240"/>
              <w:jc w:val="center"/>
            </w:pPr>
          </w:p>
        </w:tc>
      </w:tr>
      <w:tr w:rsidR="009C2E85" w14:paraId="7520428A" w14:textId="77777777" w:rsidTr="00333638">
        <w:trPr>
          <w:trHeight w:val="3811"/>
          <w:jc w:val="center"/>
        </w:trPr>
        <w:tc>
          <w:tcPr>
            <w:tcW w:w="3350" w:type="dxa"/>
            <w:vMerge w:val="restart"/>
            <w:tcMar>
              <w:left w:w="0" w:type="dxa"/>
              <w:right w:w="0" w:type="dxa"/>
            </w:tcMar>
          </w:tcPr>
          <w:p w14:paraId="3B6B399C" w14:textId="4685583E" w:rsidR="009C2E85" w:rsidRPr="008232F3" w:rsidRDefault="00E62B5D" w:rsidP="008232F3">
            <w:pPr>
              <w:pStyle w:val="Image"/>
            </w:pPr>
            <w:r w:rsidRPr="00215844">
              <w:rPr>
                <w:color w:val="A6ABBC" w:themeColor="background2"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35040" behindDoc="0" locked="0" layoutInCell="1" allowOverlap="1" wp14:anchorId="1D0A4622" wp14:editId="2EFF34BA">
                      <wp:simplePos x="0" y="0"/>
                      <wp:positionH relativeFrom="column">
                        <wp:posOffset>16436</wp:posOffset>
                      </wp:positionH>
                      <wp:positionV relativeFrom="paragraph">
                        <wp:posOffset>1122186</wp:posOffset>
                      </wp:positionV>
                      <wp:extent cx="2103755" cy="1082675"/>
                      <wp:effectExtent l="0" t="0" r="10795" b="2222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3755" cy="1082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06465F" w14:textId="1ED417ED" w:rsidR="002A1B61" w:rsidRPr="00215844" w:rsidRDefault="002A1B61" w:rsidP="002A1B61">
                                  <w:pPr>
                                    <w:ind w:left="0"/>
                                    <w:rPr>
                                      <w:color w:val="auto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>Try some sorting activities at home to help your child discriminate between words that start with the same sounds or words that start with different sounds</w:t>
                                  </w:r>
                                  <w:r w:rsidR="0096534D">
                                    <w:rPr>
                                      <w:color w:val="auto"/>
                                      <w:lang w:val="en-GB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0A46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.3pt;margin-top:88.35pt;width:165.65pt;height:85.2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">
                      <v:textbox>
                        <w:txbxContent>
                          <w:p w14:paraId="5D06465F" w14:textId="1ED417ED" w:rsidR="002A1B61" w:rsidRPr="00215844" w:rsidRDefault="002A1B61" w:rsidP="002A1B61">
                            <w:pPr>
                              <w:ind w:left="0"/>
                              <w:rPr>
                                <w:color w:val="auto"/>
                                <w:lang w:val="en-GB"/>
                              </w:rPr>
                            </w:pPr>
                            <w:r>
                              <w:rPr>
                                <w:color w:val="auto"/>
                                <w:lang w:val="en-GB"/>
                              </w:rPr>
                              <w:t>Try some sorting activities at home to help your child discriminate between words that start with the same sounds or words that start with different sounds</w:t>
                            </w:r>
                            <w:r w:rsidR="0096534D">
                              <w:rPr>
                                <w:color w:val="auto"/>
                                <w:lang w:val="en-GB"/>
                              </w:rPr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15844">
              <w:rPr>
                <w:color w:val="A6ABBC" w:themeColor="background2"/>
                <w:sz w:val="24"/>
                <w:lang w:val="en-GB" w:bidi="en-US"/>
              </w:rPr>
              <w:drawing>
                <wp:anchor distT="0" distB="0" distL="114300" distR="114300" simplePos="0" relativeHeight="251726848" behindDoc="1" locked="0" layoutInCell="1" allowOverlap="1" wp14:anchorId="06070D7E" wp14:editId="3455784E">
                  <wp:simplePos x="0" y="0"/>
                  <wp:positionH relativeFrom="column">
                    <wp:posOffset>206449</wp:posOffset>
                  </wp:positionH>
                  <wp:positionV relativeFrom="paragraph">
                    <wp:posOffset>106137</wp:posOffset>
                  </wp:positionV>
                  <wp:extent cx="1924050" cy="1257300"/>
                  <wp:effectExtent l="0" t="0" r="0" b="0"/>
                  <wp:wrapTight wrapText="bothSides">
                    <wp:wrapPolygon edited="0">
                      <wp:start x="0" y="0"/>
                      <wp:lineTo x="0" y="21273"/>
                      <wp:lineTo x="21386" y="21273"/>
                      <wp:lineTo x="21386" y="0"/>
                      <wp:lineTo x="0" y="0"/>
                    </wp:wrapPolygon>
                  </wp:wrapTight>
                  <wp:docPr id="2" name="object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ject 1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60" w:type="dxa"/>
            <w:shd w:val="clear" w:color="auto" w:fill="FFFFFF" w:themeFill="background1"/>
          </w:tcPr>
          <w:p w14:paraId="1B8DF13D" w14:textId="2046AB43" w:rsidR="004F36C3" w:rsidRPr="00222450" w:rsidRDefault="004F36C3" w:rsidP="00DB52B3">
            <w:pPr>
              <w:pStyle w:val="Heading1Alt"/>
              <w:framePr w:wrap="around"/>
              <w:jc w:val="center"/>
              <w:rPr>
                <w:rFonts w:asciiTheme="minorHAnsi" w:hAnsiTheme="minorHAnsi"/>
                <w:color w:val="AD1826" w:themeColor="accent1"/>
              </w:rPr>
            </w:pPr>
            <w:r w:rsidRPr="00222450">
              <w:rPr>
                <w:rFonts w:asciiTheme="minorHAnsi" w:hAnsiTheme="minorHAnsi"/>
                <w:color w:val="AD1826" w:themeColor="accent1"/>
              </w:rPr>
              <w:t>What will we learn?</w:t>
            </w:r>
          </w:p>
          <w:p w14:paraId="2F6C634A" w14:textId="5AD03AD2" w:rsidR="009C2E85" w:rsidRDefault="00000156" w:rsidP="004F36C3">
            <w:pPr>
              <w:pStyle w:val="Heading1Alt"/>
              <w:framePr w:wrap="around"/>
              <w:jc w:val="center"/>
              <w:rPr>
                <w:rFonts w:asciiTheme="minorHAnsi" w:hAnsiTheme="minorHAnsi"/>
                <w:b w:val="0"/>
              </w:rPr>
            </w:pPr>
            <w:r w:rsidRPr="00000156">
              <w:rPr>
                <w:b w:val="0"/>
                <w:noProof/>
              </w:rPr>
              <w:drawing>
                <wp:anchor distT="0" distB="0" distL="114300" distR="114300" simplePos="0" relativeHeight="251742208" behindDoc="0" locked="0" layoutInCell="1" allowOverlap="1" wp14:anchorId="158560D5" wp14:editId="1F2DD552">
                  <wp:simplePos x="0" y="0"/>
                  <wp:positionH relativeFrom="column">
                    <wp:posOffset>1162176</wp:posOffset>
                  </wp:positionH>
                  <wp:positionV relativeFrom="paragraph">
                    <wp:posOffset>272043</wp:posOffset>
                  </wp:positionV>
                  <wp:extent cx="742384" cy="597887"/>
                  <wp:effectExtent l="0" t="0" r="635" b="0"/>
                  <wp:wrapNone/>
                  <wp:docPr id="1028" name="Picture 4" descr="Phonics Phase 1 Listening Skills - Busy Busy Lear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Phonics Phase 1 Listening Skills - Busy Busy Lear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125" cy="6057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0156">
              <w:rPr>
                <w:b w:val="0"/>
                <w:noProof/>
              </w:rPr>
              <w:drawing>
                <wp:anchor distT="0" distB="0" distL="114300" distR="114300" simplePos="0" relativeHeight="251743232" behindDoc="0" locked="0" layoutInCell="1" allowOverlap="1" wp14:anchorId="17838854" wp14:editId="74B53E25">
                  <wp:simplePos x="0" y="0"/>
                  <wp:positionH relativeFrom="column">
                    <wp:posOffset>139134</wp:posOffset>
                  </wp:positionH>
                  <wp:positionV relativeFrom="paragraph">
                    <wp:posOffset>226777</wp:posOffset>
                  </wp:positionV>
                  <wp:extent cx="857974" cy="642796"/>
                  <wp:effectExtent l="0" t="0" r="0" b="5080"/>
                  <wp:wrapNone/>
                  <wp:docPr id="1030" name="Picture 6" descr="Phase 1 Phonics - Farm Animal Sound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 descr="Phase 1 Phonics - Farm Animal Sounds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224" cy="6482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B52B3" w:rsidRPr="00222450">
              <w:rPr>
                <w:rFonts w:asciiTheme="minorHAnsi" w:hAnsiTheme="minorHAnsi"/>
                <w:b w:val="0"/>
              </w:rPr>
              <w:t>Phase 1 (F1)</w:t>
            </w:r>
          </w:p>
          <w:p w14:paraId="66C7D36C" w14:textId="77777777" w:rsidR="00000156" w:rsidRDefault="00000156" w:rsidP="004F36C3">
            <w:pPr>
              <w:pStyle w:val="Heading1Alt"/>
              <w:framePr w:wrap="around"/>
              <w:jc w:val="center"/>
              <w:rPr>
                <w:rFonts w:asciiTheme="minorHAnsi" w:hAnsiTheme="minorHAnsi"/>
                <w:b w:val="0"/>
              </w:rPr>
            </w:pPr>
          </w:p>
          <w:p w14:paraId="7A00F5DA" w14:textId="77777777" w:rsidR="00000156" w:rsidRDefault="00000156" w:rsidP="004F36C3">
            <w:pPr>
              <w:pStyle w:val="Heading1Alt"/>
              <w:framePr w:wrap="around"/>
              <w:jc w:val="center"/>
              <w:rPr>
                <w:rFonts w:asciiTheme="minorHAnsi" w:hAnsiTheme="minorHAnsi"/>
                <w:b w:val="0"/>
              </w:rPr>
            </w:pPr>
          </w:p>
          <w:p w14:paraId="6C29D536" w14:textId="7BF6B871" w:rsidR="004F36C3" w:rsidRPr="00222450" w:rsidRDefault="00D10635" w:rsidP="004F36C3">
            <w:pPr>
              <w:pStyle w:val="Heading1Alt"/>
              <w:framePr w:wrap="around"/>
              <w:jc w:val="center"/>
              <w:rPr>
                <w:rFonts w:asciiTheme="minorHAnsi" w:hAnsiTheme="minorHAnsi"/>
                <w:b w:val="0"/>
              </w:rPr>
            </w:pPr>
            <w:r w:rsidRPr="00D10635">
              <w:rPr>
                <w:b w:val="0"/>
                <w:noProof/>
              </w:rPr>
              <w:drawing>
                <wp:anchor distT="0" distB="0" distL="114300" distR="114300" simplePos="0" relativeHeight="251745280" behindDoc="1" locked="0" layoutInCell="1" allowOverlap="1" wp14:anchorId="5167B601" wp14:editId="3DA22141">
                  <wp:simplePos x="0" y="0"/>
                  <wp:positionH relativeFrom="column">
                    <wp:posOffset>392430</wp:posOffset>
                  </wp:positionH>
                  <wp:positionV relativeFrom="paragraph">
                    <wp:posOffset>266065</wp:posOffset>
                  </wp:positionV>
                  <wp:extent cx="1548130" cy="739140"/>
                  <wp:effectExtent l="0" t="0" r="0" b="3810"/>
                  <wp:wrapTight wrapText="bothSides">
                    <wp:wrapPolygon edited="0">
                      <wp:start x="0" y="0"/>
                      <wp:lineTo x="0" y="21155"/>
                      <wp:lineTo x="21263" y="21155"/>
                      <wp:lineTo x="21263" y="0"/>
                      <wp:lineTo x="0" y="0"/>
                    </wp:wrapPolygon>
                  </wp:wrapTight>
                  <wp:docPr id="9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3" t="60649" r="54273" b="1689"/>
                          <a:stretch/>
                        </pic:blipFill>
                        <pic:spPr bwMode="auto">
                          <a:xfrm>
                            <a:off x="0" y="0"/>
                            <a:ext cx="1548130" cy="739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36C3" w:rsidRPr="00222450">
              <w:rPr>
                <w:rFonts w:asciiTheme="minorHAnsi" w:hAnsiTheme="minorHAnsi"/>
                <w:b w:val="0"/>
              </w:rPr>
              <w:t>Phase 2,3 &amp; 4 (F2)</w:t>
            </w:r>
          </w:p>
          <w:p w14:paraId="1BE575D3" w14:textId="10788E45" w:rsidR="004F36C3" w:rsidRDefault="004F36C3" w:rsidP="004F36C3">
            <w:pPr>
              <w:pStyle w:val="Heading1Alt"/>
              <w:framePr w:wrap="around"/>
              <w:ind w:left="0"/>
              <w:rPr>
                <w:b w:val="0"/>
              </w:rPr>
            </w:pPr>
          </w:p>
          <w:p w14:paraId="4CE5E735" w14:textId="75124AF9" w:rsidR="009C2E85" w:rsidRPr="004F36C3" w:rsidRDefault="00000156" w:rsidP="004F36C3">
            <w:pPr>
              <w:pStyle w:val="Heading1Alt"/>
              <w:framePr w:hSpace="0" w:wrap="auto" w:vAnchor="margin" w:hAnchor="text" w:xAlign="left" w:yAlign="inline"/>
              <w:ind w:left="0"/>
              <w:jc w:val="center"/>
              <w:rPr>
                <w:b w:val="0"/>
              </w:rPr>
            </w:pPr>
            <w:r w:rsidRPr="00000156">
              <w:rPr>
                <w:b w:val="0"/>
                <w:noProof/>
              </w:rPr>
              <w:drawing>
                <wp:anchor distT="0" distB="0" distL="114300" distR="114300" simplePos="0" relativeHeight="251744256" behindDoc="0" locked="0" layoutInCell="1" allowOverlap="1" wp14:anchorId="3F41FF4C" wp14:editId="767D373B">
                  <wp:simplePos x="0" y="0"/>
                  <wp:positionH relativeFrom="column">
                    <wp:posOffset>8223879</wp:posOffset>
                  </wp:positionH>
                  <wp:positionV relativeFrom="paragraph">
                    <wp:posOffset>1145928</wp:posOffset>
                  </wp:positionV>
                  <wp:extent cx="399349" cy="243924"/>
                  <wp:effectExtent l="0" t="0" r="1270" b="3810"/>
                  <wp:wrapNone/>
                  <wp:docPr id="2051" name="Picture 3" descr="50 Favourite Nursery Rhymes: A BBC spoken introduction to the classics :  BBC, Rosenfeld, Anne, Branch, Andrew: Amazon.co.uk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1CF16-30AC-4F60-8C46-825858899FA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 descr="50 Favourite Nursery Rhymes: A BBC spoken introduction to the classics :  BBC, Rosenfeld, Anne, Branch, Andrew: Amazon.co.uk: Books">
                            <a:extLst>
                              <a:ext uri="{FF2B5EF4-FFF2-40B4-BE49-F238E27FC236}">
                                <a16:creationId xmlns:a16="http://schemas.microsoft.com/office/drawing/2014/main" id="{E5B1CF16-30AC-4F60-8C46-825858899FA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314" r="7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371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60" w:type="dxa"/>
            <w:tcMar>
              <w:left w:w="0" w:type="dxa"/>
              <w:right w:w="0" w:type="dxa"/>
            </w:tcMar>
            <w:vAlign w:val="center"/>
          </w:tcPr>
          <w:p w14:paraId="2AE3C801" w14:textId="77777777" w:rsidR="006E3AC1" w:rsidRPr="00222450" w:rsidRDefault="00BE4720" w:rsidP="006E3AC1">
            <w:pPr>
              <w:pStyle w:val="Heading1Alt"/>
              <w:framePr w:hSpace="0" w:wrap="auto" w:vAnchor="margin" w:hAnchor="text" w:xAlign="left" w:yAlign="inline"/>
              <w:ind w:left="0"/>
              <w:rPr>
                <w:rFonts w:asciiTheme="minorHAnsi" w:hAnsiTheme="minorHAnsi"/>
                <w:b w:val="0"/>
              </w:rPr>
            </w:pPr>
            <w:r w:rsidRPr="00215844">
              <w:rPr>
                <w:rFonts w:asciiTheme="minorHAnsi" w:hAnsiTheme="minorHAnsi"/>
                <w:noProof/>
                <w:color w:val="A6ABBC" w:themeColor="background2"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31968" behindDoc="0" locked="0" layoutInCell="1" allowOverlap="1" wp14:anchorId="085657DB" wp14:editId="737534B6">
                      <wp:simplePos x="0" y="0"/>
                      <wp:positionH relativeFrom="column">
                        <wp:posOffset>-1905000</wp:posOffset>
                      </wp:positionH>
                      <wp:positionV relativeFrom="paragraph">
                        <wp:posOffset>202565</wp:posOffset>
                      </wp:positionV>
                      <wp:extent cx="1771650" cy="771525"/>
                      <wp:effectExtent l="0" t="0" r="19050" b="28575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1650" cy="771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A8B17C" w14:textId="77777777" w:rsidR="00215844" w:rsidRPr="00215844" w:rsidRDefault="00215844" w:rsidP="00215844">
                                  <w:pPr>
                                    <w:ind w:left="0"/>
                                    <w:rPr>
                                      <w:color w:val="auto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>Ask your child</w:t>
                                  </w:r>
                                  <w:r w:rsidR="00BE4720">
                                    <w:rPr>
                                      <w:color w:val="auto"/>
                                      <w:lang w:val="en-GB"/>
                                    </w:rPr>
                                    <w:t>’</w:t>
                                  </w: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>s F1 keyworker what you can do at home to prepare them for school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657DB" id="_x0000_s1027" type="#_x0000_t202" style="position:absolute;margin-left:-150pt;margin-top:15.95pt;width:139.5pt;height:60.7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">
                      <v:textbox>
                        <w:txbxContent>
                          <w:p w14:paraId="01A8B17C" w14:textId="77777777" w:rsidR="00215844" w:rsidRPr="00215844" w:rsidRDefault="00215844" w:rsidP="00215844">
                            <w:pPr>
                              <w:ind w:left="0"/>
                              <w:rPr>
                                <w:color w:val="auto"/>
                                <w:lang w:val="en-GB"/>
                              </w:rPr>
                            </w:pPr>
                            <w:r>
                              <w:rPr>
                                <w:color w:val="auto"/>
                                <w:lang w:val="en-GB"/>
                              </w:rPr>
                              <w:t>Ask your child</w:t>
                            </w:r>
                            <w:r w:rsidR="00BE4720">
                              <w:rPr>
                                <w:color w:val="auto"/>
                                <w:lang w:val="en-GB"/>
                              </w:rPr>
                              <w:t>’</w:t>
                            </w:r>
                            <w:r>
                              <w:rPr>
                                <w:color w:val="auto"/>
                                <w:lang w:val="en-GB"/>
                              </w:rPr>
                              <w:t>s F1 keyworker what you can do at home to prepare them for school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E3AC1">
              <w:rPr>
                <w:rFonts w:asciiTheme="minorHAnsi" w:hAnsiTheme="minorHAnsi"/>
                <w:noProof/>
                <w:color w:val="AD1826" w:themeColor="accent1"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274273F" wp14:editId="6D1282E9">
                      <wp:simplePos x="0" y="0"/>
                      <wp:positionH relativeFrom="column">
                        <wp:posOffset>-2084705</wp:posOffset>
                      </wp:positionH>
                      <wp:positionV relativeFrom="paragraph">
                        <wp:posOffset>34290</wp:posOffset>
                      </wp:positionV>
                      <wp:extent cx="4224020" cy="2332990"/>
                      <wp:effectExtent l="0" t="0" r="24130" b="10160"/>
                      <wp:wrapNone/>
                      <wp:docPr id="213" name="Rectangl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4020" cy="2332990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377FF5" id="Rectangle 213" o:spid="_x0000_s1026" style="position:absolute;margin-left:-164.15pt;margin-top:2.7pt;width:332.6pt;height:183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" filled="f" strokecolor="#560c12 [1604]" strokeweight="1pt"/>
                  </w:pict>
                </mc:Fallback>
              </mc:AlternateContent>
            </w:r>
          </w:p>
          <w:p w14:paraId="3FAD9FDD" w14:textId="151F06F4" w:rsidR="009C2E85" w:rsidRPr="008232F3" w:rsidRDefault="00BE4720" w:rsidP="00B928BB">
            <w:pPr>
              <w:pStyle w:val="Image"/>
            </w:pPr>
            <w:r w:rsidRPr="00215844">
              <w:rPr>
                <w:lang w:val="en-GB" w:bidi="en-US"/>
              </w:rPr>
              <w:drawing>
                <wp:anchor distT="0" distB="0" distL="114300" distR="114300" simplePos="0" relativeHeight="251729920" behindDoc="1" locked="0" layoutInCell="1" allowOverlap="1" wp14:anchorId="7A351B8D" wp14:editId="626EFA9D">
                  <wp:simplePos x="0" y="0"/>
                  <wp:positionH relativeFrom="column">
                    <wp:posOffset>-1905635</wp:posOffset>
                  </wp:positionH>
                  <wp:positionV relativeFrom="paragraph">
                    <wp:posOffset>667385</wp:posOffset>
                  </wp:positionV>
                  <wp:extent cx="1563370" cy="1200150"/>
                  <wp:effectExtent l="0" t="0" r="0" b="0"/>
                  <wp:wrapTight wrapText="bothSides">
                    <wp:wrapPolygon edited="0">
                      <wp:start x="0" y="0"/>
                      <wp:lineTo x="0" y="21257"/>
                      <wp:lineTo x="21319" y="21257"/>
                      <wp:lineTo x="21319" y="0"/>
                      <wp:lineTo x="0" y="0"/>
                    </wp:wrapPolygon>
                  </wp:wrapTight>
                  <wp:docPr id="1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5" t="25000" r="42972" b="16666"/>
                          <a:stretch/>
                        </pic:blipFill>
                        <pic:spPr>
                          <a:xfrm>
                            <a:off x="0" y="0"/>
                            <a:ext cx="156337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0" w:type="dxa"/>
            <w:vMerge w:val="restart"/>
            <w:tcMar>
              <w:left w:w="0" w:type="dxa"/>
              <w:right w:w="0" w:type="dxa"/>
            </w:tcMar>
          </w:tcPr>
          <w:p w14:paraId="02DAB583" w14:textId="24DBA53B" w:rsidR="00B928BB" w:rsidRPr="006E3AC1" w:rsidRDefault="00CB4831" w:rsidP="00E9107C">
            <w:pPr>
              <w:pStyle w:val="Heading1Alt"/>
              <w:framePr w:hSpace="0" w:wrap="auto" w:vAnchor="margin" w:hAnchor="text" w:xAlign="left" w:yAlign="inline"/>
              <w:jc w:val="center"/>
              <w:rPr>
                <w:rFonts w:asciiTheme="minorHAnsi" w:hAnsiTheme="minorHAnsi"/>
                <w:color w:val="A6ABBC" w:themeColor="background2"/>
                <w:sz w:val="24"/>
              </w:rPr>
            </w:pPr>
            <w:r w:rsidRPr="00CB4831">
              <w:rPr>
                <w:rFonts w:asciiTheme="minorHAnsi" w:hAnsiTheme="minorHAnsi"/>
                <w:noProof/>
                <w:color w:val="A6ABBC" w:themeColor="background2"/>
                <w:sz w:val="24"/>
              </w:rPr>
              <w:drawing>
                <wp:anchor distT="0" distB="0" distL="114300" distR="114300" simplePos="0" relativeHeight="251746304" behindDoc="1" locked="0" layoutInCell="1" allowOverlap="1" wp14:anchorId="3E9C296A" wp14:editId="6A4AC0FE">
                  <wp:simplePos x="0" y="0"/>
                  <wp:positionH relativeFrom="column">
                    <wp:posOffset>384414</wp:posOffset>
                  </wp:positionH>
                  <wp:positionV relativeFrom="paragraph">
                    <wp:posOffset>55591</wp:posOffset>
                  </wp:positionV>
                  <wp:extent cx="2554605" cy="1499870"/>
                  <wp:effectExtent l="0" t="0" r="0" b="5080"/>
                  <wp:wrapTight wrapText="bothSides">
                    <wp:wrapPolygon edited="0">
                      <wp:start x="0" y="0"/>
                      <wp:lineTo x="0" y="21399"/>
                      <wp:lineTo x="21423" y="21399"/>
                      <wp:lineTo x="21423" y="0"/>
                      <wp:lineTo x="0" y="0"/>
                    </wp:wrapPolygon>
                  </wp:wrapTight>
                  <wp:docPr id="6146" name="Picture 2" descr="Read With Me: 5 Tips to Foster a Love for Reading | Edutop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2E29C4-FC45-45FA-992A-9DB27AC517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 descr="Read With Me: 5 Tips to Foster a Love for Reading | Edutopia">
                            <a:extLst>
                              <a:ext uri="{FF2B5EF4-FFF2-40B4-BE49-F238E27FC236}">
                                <a16:creationId xmlns:a16="http://schemas.microsoft.com/office/drawing/2014/main" id="{E32E29C4-FC45-45FA-992A-9DB27AC5176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731"/>
                          <a:stretch/>
                        </pic:blipFill>
                        <pic:spPr bwMode="auto">
                          <a:xfrm>
                            <a:off x="0" y="0"/>
                            <a:ext cx="2554605" cy="1499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34FF" w:rsidRPr="00215844">
              <w:rPr>
                <w:rFonts w:asciiTheme="minorHAnsi" w:hAnsiTheme="minorHAnsi"/>
                <w:noProof/>
                <w:color w:val="A6ABBC" w:themeColor="background2"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40160" behindDoc="0" locked="0" layoutInCell="1" allowOverlap="1" wp14:anchorId="1655FFA1" wp14:editId="7C3C70D1">
                      <wp:simplePos x="0" y="0"/>
                      <wp:positionH relativeFrom="column">
                        <wp:posOffset>1628775</wp:posOffset>
                      </wp:positionH>
                      <wp:positionV relativeFrom="paragraph">
                        <wp:posOffset>3495040</wp:posOffset>
                      </wp:positionV>
                      <wp:extent cx="1549400" cy="1158240"/>
                      <wp:effectExtent l="0" t="0" r="12700" b="2286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0" cy="1158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BDC44A" w14:textId="77777777" w:rsidR="007E34FF" w:rsidRPr="00215844" w:rsidRDefault="007E34FF" w:rsidP="007E34FF">
                                  <w:pPr>
                                    <w:ind w:left="0"/>
                                    <w:rPr>
                                      <w:color w:val="auto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 xml:space="preserve">There is a time and a place for dummies, constant </w:t>
                                  </w:r>
                                  <w:proofErr w:type="gramStart"/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>long term</w:t>
                                  </w:r>
                                  <w:proofErr w:type="gramEnd"/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 xml:space="preserve"> use can affect speech development</w:t>
                                  </w:r>
                                  <w:r w:rsidR="00EC3287">
                                    <w:rPr>
                                      <w:color w:val="auto"/>
                                      <w:lang w:val="en-GB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55FFA1" id="_x0000_s1028" type="#_x0000_t202" style="position:absolute;left:0;text-align:left;margin-left:128.25pt;margin-top:275.2pt;width:122pt;height:91.2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">
                      <v:textbox>
                        <w:txbxContent>
                          <w:p w14:paraId="72BDC44A" w14:textId="77777777" w:rsidR="007E34FF" w:rsidRPr="00215844" w:rsidRDefault="007E34FF" w:rsidP="007E34FF">
                            <w:pPr>
                              <w:ind w:left="0"/>
                              <w:rPr>
                                <w:color w:val="auto"/>
                                <w:lang w:val="en-GB"/>
                              </w:rPr>
                            </w:pPr>
                            <w:r>
                              <w:rPr>
                                <w:color w:val="auto"/>
                                <w:lang w:val="en-GB"/>
                              </w:rPr>
                              <w:t xml:space="preserve">There is a time and a place for dummies, constant </w:t>
                            </w:r>
                            <w:proofErr w:type="gramStart"/>
                            <w:r>
                              <w:rPr>
                                <w:color w:val="auto"/>
                                <w:lang w:val="en-GB"/>
                              </w:rPr>
                              <w:t>long term</w:t>
                            </w:r>
                            <w:proofErr w:type="gramEnd"/>
                            <w:r>
                              <w:rPr>
                                <w:color w:val="auto"/>
                                <w:lang w:val="en-GB"/>
                              </w:rPr>
                              <w:t xml:space="preserve"> use can affect speech development</w:t>
                            </w:r>
                            <w:r w:rsidR="00EC3287">
                              <w:rPr>
                                <w:color w:val="auto"/>
                                <w:lang w:val="en-GB"/>
                              </w:rPr>
                              <w:t xml:space="preserve">.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E34FF" w:rsidRPr="007E34FF">
              <w:rPr>
                <w:rFonts w:asciiTheme="minorHAnsi" w:hAnsiTheme="minorHAnsi"/>
                <w:noProof/>
                <w:color w:val="A6ABBC" w:themeColor="background2"/>
                <w:sz w:val="24"/>
                <w:lang w:val="en-GB"/>
              </w:rPr>
              <w:drawing>
                <wp:anchor distT="0" distB="0" distL="114300" distR="114300" simplePos="0" relativeHeight="251737088" behindDoc="1" locked="0" layoutInCell="1" allowOverlap="1" wp14:anchorId="6406D326" wp14:editId="74DF38DC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3299460</wp:posOffset>
                  </wp:positionV>
                  <wp:extent cx="1090295" cy="1480185"/>
                  <wp:effectExtent l="0" t="4445" r="0" b="0"/>
                  <wp:wrapTight wrapText="bothSides">
                    <wp:wrapPolygon edited="0">
                      <wp:start x="-88" y="21535"/>
                      <wp:lineTo x="21046" y="21535"/>
                      <wp:lineTo x="21046" y="408"/>
                      <wp:lineTo x="-88" y="408"/>
                      <wp:lineTo x="-88" y="21535"/>
                    </wp:wrapPolygon>
                  </wp:wrapTight>
                  <wp:docPr id="1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34" t="21481" r="35555" b="22223"/>
                          <a:stretch/>
                        </pic:blipFill>
                        <pic:spPr>
                          <a:xfrm rot="5400000">
                            <a:off x="0" y="0"/>
                            <a:ext cx="1090295" cy="1480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34FF" w:rsidRPr="007E34FF">
              <w:rPr>
                <w:rFonts w:asciiTheme="minorHAnsi" w:hAnsiTheme="minorHAnsi"/>
                <w:noProof/>
                <w:color w:val="A6ABBC" w:themeColor="background2"/>
                <w:sz w:val="24"/>
                <w:lang w:val="en-GB"/>
              </w:rPr>
              <w:drawing>
                <wp:anchor distT="0" distB="0" distL="114300" distR="114300" simplePos="0" relativeHeight="251738112" behindDoc="1" locked="0" layoutInCell="1" allowOverlap="1" wp14:anchorId="18AF1128" wp14:editId="0F31E395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1971040</wp:posOffset>
                  </wp:positionV>
                  <wp:extent cx="1173480" cy="1199515"/>
                  <wp:effectExtent l="0" t="0" r="7620" b="635"/>
                  <wp:wrapTight wrapText="bothSides">
                    <wp:wrapPolygon edited="0">
                      <wp:start x="0" y="0"/>
                      <wp:lineTo x="0" y="21268"/>
                      <wp:lineTo x="21390" y="21268"/>
                      <wp:lineTo x="21390" y="0"/>
                      <wp:lineTo x="0" y="0"/>
                    </wp:wrapPolygon>
                  </wp:wrapTight>
                  <wp:docPr id="1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480" cy="11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1B61" w:rsidRPr="002A1B61">
              <w:rPr>
                <w:rFonts w:asciiTheme="minorHAnsi" w:hAnsiTheme="minorHAnsi"/>
                <w:noProof/>
                <w:color w:val="A6ABBC" w:themeColor="background2"/>
                <w:sz w:val="24"/>
                <w:lang w:val="en-GB"/>
              </w:rPr>
              <w:drawing>
                <wp:anchor distT="0" distB="0" distL="114300" distR="114300" simplePos="0" relativeHeight="251736064" behindDoc="1" locked="0" layoutInCell="1" allowOverlap="1" wp14:anchorId="49A6A5C1" wp14:editId="1931C1F8">
                  <wp:simplePos x="0" y="0"/>
                  <wp:positionH relativeFrom="column">
                    <wp:posOffset>1588770</wp:posOffset>
                  </wp:positionH>
                  <wp:positionV relativeFrom="paragraph">
                    <wp:posOffset>1925320</wp:posOffset>
                  </wp:positionV>
                  <wp:extent cx="1447800" cy="1510665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316" y="21246"/>
                      <wp:lineTo x="21316" y="0"/>
                      <wp:lineTo x="0" y="0"/>
                    </wp:wrapPolygon>
                  </wp:wrapTight>
                  <wp:docPr id="1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27" t="35417" r="17203" b="39583"/>
                          <a:stretch/>
                        </pic:blipFill>
                        <pic:spPr>
                          <a:xfrm>
                            <a:off x="0" y="0"/>
                            <a:ext cx="1447800" cy="151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3AC1">
              <w:rPr>
                <w:rFonts w:asciiTheme="minorHAnsi" w:hAnsiTheme="minorHAnsi"/>
                <w:noProof/>
                <w:color w:val="AD1826" w:themeColor="accent1"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2D51B32" wp14:editId="6238CD2E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1841150</wp:posOffset>
                      </wp:positionV>
                      <wp:extent cx="3046884" cy="2837793"/>
                      <wp:effectExtent l="0" t="0" r="20320" b="20320"/>
                      <wp:wrapNone/>
                      <wp:docPr id="224" name="Rectangle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6884" cy="2837793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97406" id="Rectangle 224" o:spid="_x0000_s1026" style="position:absolute;margin-left:9.15pt;margin-top:144.95pt;width:239.9pt;height:223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" filled="f" strokecolor="#162766 [3206]" strokeweight="1pt"/>
                  </w:pict>
                </mc:Fallback>
              </mc:AlternateContent>
            </w:r>
          </w:p>
        </w:tc>
      </w:tr>
      <w:tr w:rsidR="009C2E85" w14:paraId="5387AC59" w14:textId="77777777" w:rsidTr="00D84241">
        <w:trPr>
          <w:trHeight w:val="3402"/>
          <w:jc w:val="center"/>
        </w:trPr>
        <w:tc>
          <w:tcPr>
            <w:tcW w:w="3350" w:type="dxa"/>
            <w:vMerge/>
          </w:tcPr>
          <w:p w14:paraId="71A5AB7B" w14:textId="77777777" w:rsidR="009C2E85" w:rsidRDefault="009C2E85" w:rsidP="003758E8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tcMar>
              <w:left w:w="0" w:type="dxa"/>
              <w:right w:w="0" w:type="dxa"/>
            </w:tcMar>
          </w:tcPr>
          <w:p w14:paraId="62DC8F31" w14:textId="04971326" w:rsidR="009C2E85" w:rsidRDefault="004100E0" w:rsidP="00E125CF">
            <w:pPr>
              <w:pStyle w:val="Image"/>
              <w:jc w:val="center"/>
              <w:rPr>
                <w:sz w:val="24"/>
                <w:szCs w:val="24"/>
              </w:rPr>
            </w:pPr>
            <w:r w:rsidRPr="00E62B5D">
              <w:rPr>
                <w:sz w:val="24"/>
                <w:szCs w:val="24"/>
                <w:lang w:bidi="en-US"/>
              </w:rPr>
              <w:drawing>
                <wp:anchor distT="0" distB="0" distL="114300" distR="114300" simplePos="0" relativeHeight="251747328" behindDoc="0" locked="0" layoutInCell="1" allowOverlap="1" wp14:anchorId="2A8BD84E" wp14:editId="73D71828">
                  <wp:simplePos x="0" y="0"/>
                  <wp:positionH relativeFrom="column">
                    <wp:posOffset>-2039429</wp:posOffset>
                  </wp:positionH>
                  <wp:positionV relativeFrom="paragraph">
                    <wp:posOffset>-98943</wp:posOffset>
                  </wp:positionV>
                  <wp:extent cx="4074401" cy="2325983"/>
                  <wp:effectExtent l="0" t="0" r="2540" b="0"/>
                  <wp:wrapNone/>
                  <wp:docPr id="102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7431DB-488B-48FB-846D-BF5EF7B9C9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0A7431DB-488B-48FB-846D-BF5EF7B9C9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63" t="3120" r="12055"/>
                          <a:stretch/>
                        </pic:blipFill>
                        <pic:spPr bwMode="auto">
                          <a:xfrm>
                            <a:off x="0" y="0"/>
                            <a:ext cx="4091663" cy="2335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57F0DB" w14:textId="77777777" w:rsidR="00E62B5D" w:rsidRPr="00E62B5D" w:rsidRDefault="00E62B5D" w:rsidP="00E62B5D">
            <w:pPr>
              <w:rPr>
                <w:lang w:bidi="ar-SA"/>
              </w:rPr>
            </w:pPr>
          </w:p>
          <w:p w14:paraId="55F04A34" w14:textId="77777777" w:rsidR="00E62B5D" w:rsidRPr="00E62B5D" w:rsidRDefault="00E62B5D" w:rsidP="00E62B5D">
            <w:pPr>
              <w:rPr>
                <w:lang w:bidi="ar-SA"/>
              </w:rPr>
            </w:pPr>
          </w:p>
          <w:p w14:paraId="7BB0778E" w14:textId="7E5B8B86" w:rsidR="00E62B5D" w:rsidRPr="00E62B5D" w:rsidRDefault="00E62B5D" w:rsidP="00E62B5D">
            <w:pPr>
              <w:ind w:left="0"/>
              <w:rPr>
                <w:lang w:bidi="ar-SA"/>
              </w:rPr>
            </w:pPr>
          </w:p>
        </w:tc>
        <w:tc>
          <w:tcPr>
            <w:tcW w:w="3360" w:type="dxa"/>
            <w:shd w:val="clear" w:color="auto" w:fill="A6ABBC" w:themeFill="accent2"/>
            <w:vAlign w:val="center"/>
          </w:tcPr>
          <w:p w14:paraId="54C68027" w14:textId="77777777" w:rsidR="009C2E85" w:rsidRPr="00DB52B3" w:rsidRDefault="00E125CF" w:rsidP="00E125CF">
            <w:pPr>
              <w:pStyle w:val="ContactInfo"/>
              <w:ind w:left="0"/>
              <w:rPr>
                <w:b/>
                <w:sz w:val="24"/>
                <w:szCs w:val="24"/>
              </w:rPr>
            </w:pPr>
            <w:r w:rsidRPr="00DB52B3">
              <w:rPr>
                <w:b/>
                <w:sz w:val="24"/>
                <w:szCs w:val="24"/>
              </w:rPr>
              <w:t xml:space="preserve">Please send your child to school </w:t>
            </w:r>
            <w:r w:rsidRPr="00DB52B3">
              <w:rPr>
                <w:b/>
                <w:sz w:val="24"/>
                <w:szCs w:val="24"/>
                <w:u w:val="single"/>
              </w:rPr>
              <w:t>every day</w:t>
            </w:r>
            <w:r w:rsidRPr="00DB52B3">
              <w:rPr>
                <w:b/>
                <w:sz w:val="24"/>
                <w:szCs w:val="24"/>
              </w:rPr>
              <w:t xml:space="preserve"> with their book bag</w:t>
            </w:r>
          </w:p>
          <w:p w14:paraId="5E2F499C" w14:textId="77777777" w:rsidR="002E2CEA" w:rsidRPr="00E125CF" w:rsidRDefault="002E2CEA" w:rsidP="00E125CF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5727BFA9" w14:textId="77777777" w:rsidR="009C2E85" w:rsidRPr="00E125CF" w:rsidRDefault="00E125CF" w:rsidP="00E125CF">
            <w:pPr>
              <w:pStyle w:val="ContactInfo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This should include:</w:t>
            </w:r>
          </w:p>
          <w:p w14:paraId="2AF09601" w14:textId="77777777" w:rsidR="00E125CF" w:rsidRPr="00E125CF" w:rsidRDefault="00DB52B3" w:rsidP="00E125CF">
            <w:pPr>
              <w:pStyle w:val="ContactInfo"/>
              <w:numPr>
                <w:ilvl w:val="0"/>
                <w:numId w:val="29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</w:t>
            </w:r>
            <w:r w:rsidR="00E125CF" w:rsidRPr="00E125CF">
              <w:rPr>
                <w:sz w:val="24"/>
                <w:szCs w:val="24"/>
              </w:rPr>
              <w:t>honics book from school</w:t>
            </w:r>
            <w:r>
              <w:rPr>
                <w:sz w:val="24"/>
                <w:szCs w:val="24"/>
              </w:rPr>
              <w:t>.</w:t>
            </w:r>
          </w:p>
          <w:p w14:paraId="6AB77582" w14:textId="77777777" w:rsidR="00E125CF" w:rsidRPr="00E125CF" w:rsidRDefault="00DB52B3" w:rsidP="00E125CF">
            <w:pPr>
              <w:pStyle w:val="ContactInfo"/>
              <w:numPr>
                <w:ilvl w:val="0"/>
                <w:numId w:val="29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r</w:t>
            </w:r>
            <w:r w:rsidR="00E125CF" w:rsidRPr="00E125CF">
              <w:rPr>
                <w:sz w:val="24"/>
                <w:szCs w:val="24"/>
              </w:rPr>
              <w:t>eading diary</w:t>
            </w:r>
            <w:r>
              <w:rPr>
                <w:sz w:val="24"/>
                <w:szCs w:val="24"/>
              </w:rPr>
              <w:t>.</w:t>
            </w:r>
          </w:p>
          <w:p w14:paraId="1B23F191" w14:textId="77777777" w:rsidR="00E125CF" w:rsidRDefault="00E125CF" w:rsidP="00E125CF">
            <w:pPr>
              <w:pStyle w:val="ContactInfo"/>
              <w:rPr>
                <w:sz w:val="24"/>
                <w:szCs w:val="24"/>
              </w:rPr>
            </w:pPr>
          </w:p>
          <w:p w14:paraId="4CF70C62" w14:textId="77777777" w:rsidR="00E125CF" w:rsidRPr="00E125CF" w:rsidRDefault="00E125CF" w:rsidP="00787B96">
            <w:pPr>
              <w:pStyle w:val="ContactInfo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If you misplace these please ask your child’</w:t>
            </w:r>
            <w:r>
              <w:rPr>
                <w:sz w:val="24"/>
                <w:szCs w:val="24"/>
              </w:rPr>
              <w:t xml:space="preserve">s teacher for </w:t>
            </w:r>
            <w:r w:rsidR="00787B96">
              <w:rPr>
                <w:sz w:val="24"/>
                <w:szCs w:val="24"/>
              </w:rPr>
              <w:t>a replacement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5030" w:type="dxa"/>
            <w:vMerge/>
          </w:tcPr>
          <w:p w14:paraId="3CA2FB18" w14:textId="77777777" w:rsidR="009C2E85" w:rsidRDefault="009C2E85" w:rsidP="003758E8">
            <w:pPr>
              <w:rPr>
                <w:sz w:val="2"/>
                <w:szCs w:val="2"/>
              </w:rPr>
            </w:pPr>
          </w:p>
        </w:tc>
      </w:tr>
    </w:tbl>
    <w:p w14:paraId="16EBAA00" w14:textId="77777777" w:rsidR="003758E8" w:rsidRPr="003758E8" w:rsidRDefault="003758E8" w:rsidP="00E125CF">
      <w:pPr>
        <w:ind w:left="0"/>
        <w:rPr>
          <w:sz w:val="6"/>
        </w:rPr>
        <w:sectPr w:rsidR="003758E8" w:rsidRPr="003758E8" w:rsidSect="006344BD">
          <w:type w:val="continuous"/>
          <w:pgSz w:w="15840" w:h="12240" w:orient="landscape"/>
          <w:pgMar w:top="360" w:right="360" w:bottom="360" w:left="360" w:header="288" w:footer="288" w:gutter="0"/>
          <w:cols w:space="720"/>
          <w:docGrid w:linePitch="299"/>
        </w:sectPr>
      </w:pPr>
    </w:p>
    <w:tbl>
      <w:tblPr>
        <w:tblW w:w="5000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3355"/>
        <w:gridCol w:w="3366"/>
        <w:gridCol w:w="5047"/>
        <w:gridCol w:w="3352"/>
      </w:tblGrid>
      <w:tr w:rsidR="00A70CF5" w:rsidRPr="00955CC5" w14:paraId="147355C1" w14:textId="77777777" w:rsidTr="007138D6">
        <w:trPr>
          <w:trHeight w:val="4050"/>
          <w:jc w:val="center"/>
        </w:trPr>
        <w:tc>
          <w:tcPr>
            <w:tcW w:w="3355" w:type="dxa"/>
            <w:shd w:val="clear" w:color="auto" w:fill="A6ABBC" w:themeFill="accent2"/>
          </w:tcPr>
          <w:p w14:paraId="69E58968" w14:textId="77777777" w:rsidR="00B34D26" w:rsidRDefault="00B34D26" w:rsidP="00B34D26">
            <w:pPr>
              <w:pStyle w:val="BodyText"/>
              <w:spacing w:before="120" w:after="12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Re</w:t>
            </w:r>
            <w:r w:rsidRPr="00B34D26">
              <w:rPr>
                <w:b/>
                <w:sz w:val="22"/>
              </w:rPr>
              <w:t>ading with your child</w:t>
            </w:r>
            <w:r>
              <w:rPr>
                <w:b/>
                <w:sz w:val="22"/>
              </w:rPr>
              <w:t>:</w:t>
            </w:r>
          </w:p>
          <w:p w14:paraId="25D53898" w14:textId="77777777" w:rsidR="00C3463C" w:rsidRPr="00E125CF" w:rsidRDefault="00C3463C" w:rsidP="00C3463C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7FE8E293" w14:textId="77777777" w:rsidR="00C3463C" w:rsidRPr="00B34D26" w:rsidRDefault="00C3463C" w:rsidP="00B34D26">
            <w:pPr>
              <w:pStyle w:val="BodyText"/>
              <w:numPr>
                <w:ilvl w:val="0"/>
                <w:numId w:val="27"/>
              </w:numPr>
              <w:spacing w:before="120" w:after="120"/>
              <w:rPr>
                <w:rFonts w:asciiTheme="minorHAnsi" w:hAnsiTheme="minorHAnsi"/>
                <w:sz w:val="22"/>
                <w:lang w:val="en-GB"/>
              </w:rPr>
            </w:pPr>
            <w:r w:rsidRPr="00B34D26">
              <w:rPr>
                <w:rFonts w:asciiTheme="minorHAnsi" w:hAnsiTheme="minorHAnsi"/>
                <w:sz w:val="22"/>
                <w:lang w:val="en-GB"/>
              </w:rPr>
              <w:t>Encourage them to sound out</w:t>
            </w:r>
            <w:r w:rsidR="00B34D26">
              <w:rPr>
                <w:rFonts w:asciiTheme="minorHAnsi" w:hAnsiTheme="minorHAnsi"/>
                <w:sz w:val="22"/>
                <w:lang w:val="en-GB"/>
              </w:rPr>
              <w:t xml:space="preserve"> (segment) </w:t>
            </w:r>
            <w:r w:rsidRPr="00B34D26">
              <w:rPr>
                <w:rFonts w:asciiTheme="minorHAnsi" w:hAnsiTheme="minorHAnsi"/>
                <w:sz w:val="22"/>
                <w:lang w:val="en-GB"/>
              </w:rPr>
              <w:t>decodable words</w:t>
            </w:r>
            <w:r w:rsidR="00B34D26">
              <w:rPr>
                <w:rFonts w:asciiTheme="minorHAnsi" w:hAnsiTheme="minorHAnsi"/>
                <w:sz w:val="22"/>
                <w:lang w:val="en-GB"/>
              </w:rPr>
              <w:t xml:space="preserve"> and then blend them together to read the whole word. You can </w:t>
            </w:r>
            <w:r w:rsidRPr="00B34D26">
              <w:rPr>
                <w:rFonts w:asciiTheme="minorHAnsi" w:hAnsiTheme="minorHAnsi"/>
                <w:sz w:val="22"/>
                <w:lang w:val="en-GB"/>
              </w:rPr>
              <w:t xml:space="preserve">model </w:t>
            </w:r>
            <w:r w:rsidR="00B34D26">
              <w:rPr>
                <w:rFonts w:asciiTheme="minorHAnsi" w:hAnsiTheme="minorHAnsi"/>
                <w:sz w:val="22"/>
                <w:lang w:val="en-GB"/>
              </w:rPr>
              <w:t>this</w:t>
            </w:r>
            <w:r w:rsidRPr="00B34D26">
              <w:rPr>
                <w:rFonts w:asciiTheme="minorHAnsi" w:hAnsiTheme="minorHAnsi"/>
                <w:sz w:val="22"/>
                <w:lang w:val="en-GB"/>
              </w:rPr>
              <w:t xml:space="preserve"> if they need support.</w:t>
            </w:r>
          </w:p>
          <w:p w14:paraId="24492CEC" w14:textId="77777777" w:rsidR="00B34D26" w:rsidRPr="00B34D26" w:rsidRDefault="00B34D26" w:rsidP="00B34D26">
            <w:pPr>
              <w:pStyle w:val="BodyText"/>
              <w:numPr>
                <w:ilvl w:val="0"/>
                <w:numId w:val="26"/>
              </w:numPr>
              <w:spacing w:before="120" w:after="120"/>
              <w:rPr>
                <w:rFonts w:asciiTheme="minorHAnsi" w:hAnsiTheme="minorHAnsi"/>
                <w:color w:val="FFFFFF"/>
                <w:sz w:val="22"/>
                <w:lang w:val="en-GB"/>
              </w:rPr>
            </w:pPr>
            <w:r>
              <w:rPr>
                <w:rFonts w:asciiTheme="minorHAnsi" w:hAnsiTheme="minorHAnsi"/>
                <w:color w:val="FFFFFF"/>
                <w:sz w:val="22"/>
                <w:lang w:val="en-GB"/>
              </w:rPr>
              <w:t>Encourage them to</w:t>
            </w:r>
            <w:r w:rsidR="00C3463C"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 xml:space="preserve"> </w:t>
            </w:r>
            <w:r>
              <w:rPr>
                <w:rFonts w:asciiTheme="minorHAnsi" w:hAnsiTheme="minorHAnsi"/>
                <w:color w:val="FFFFFF"/>
                <w:sz w:val="22"/>
                <w:lang w:val="en-GB"/>
              </w:rPr>
              <w:t>track</w:t>
            </w:r>
            <w:r w:rsidR="00C3463C"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 xml:space="preserve"> the words with </w:t>
            </w:r>
            <w:r>
              <w:rPr>
                <w:rFonts w:asciiTheme="minorHAnsi" w:hAnsiTheme="minorHAnsi"/>
                <w:color w:val="FFFFFF"/>
                <w:sz w:val="22"/>
                <w:lang w:val="en-GB"/>
              </w:rPr>
              <w:t>their</w:t>
            </w:r>
            <w:r w:rsidR="00C3463C"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 xml:space="preserve"> finger as they read along.</w:t>
            </w:r>
          </w:p>
          <w:p w14:paraId="264D159B" w14:textId="77777777" w:rsidR="002E2CEA" w:rsidRPr="00B34D26" w:rsidRDefault="002E2CEA" w:rsidP="00B34D26">
            <w:pPr>
              <w:pStyle w:val="BodyText"/>
              <w:spacing w:before="120" w:after="120"/>
              <w:ind w:left="0"/>
              <w:rPr>
                <w:sz w:val="22"/>
              </w:rPr>
            </w:pPr>
          </w:p>
        </w:tc>
        <w:tc>
          <w:tcPr>
            <w:tcW w:w="3366" w:type="dxa"/>
            <w:shd w:val="clear" w:color="auto" w:fill="FFFFFF" w:themeFill="background1"/>
          </w:tcPr>
          <w:p w14:paraId="764293CD" w14:textId="3BC94D75" w:rsidR="00B36213" w:rsidRPr="00B36213" w:rsidRDefault="0011269B" w:rsidP="00B36213">
            <w:pPr>
              <w:pStyle w:val="Heading1Alt"/>
              <w:framePr w:wrap="around"/>
              <w:jc w:val="center"/>
              <w:rPr>
                <w:color w:val="AD1826" w:themeColor="accent1"/>
                <w:sz w:val="24"/>
              </w:rPr>
            </w:pPr>
            <w:r w:rsidRPr="00B36213">
              <w:rPr>
                <w:color w:val="AD1826" w:themeColor="accent1"/>
                <w:sz w:val="24"/>
              </w:rPr>
              <w:t>W</w:t>
            </w:r>
            <w:r w:rsidR="00B36213" w:rsidRPr="00B36213">
              <w:rPr>
                <w:color w:val="AD1826" w:themeColor="accent1"/>
                <w:sz w:val="24"/>
              </w:rPr>
              <w:t>hen w</w:t>
            </w:r>
            <w:r w:rsidRPr="00B36213">
              <w:rPr>
                <w:color w:val="AD1826" w:themeColor="accent1"/>
                <w:sz w:val="24"/>
              </w:rPr>
              <w:t>riting in your child’s reading diary</w:t>
            </w:r>
            <w:r w:rsidR="00B36213" w:rsidRPr="00B36213">
              <w:rPr>
                <w:color w:val="AD1826" w:themeColor="accent1"/>
                <w:sz w:val="24"/>
              </w:rPr>
              <w:t xml:space="preserve"> please comment on </w:t>
            </w:r>
            <w:r w:rsidR="0038021B">
              <w:rPr>
                <w:color w:val="AD1826" w:themeColor="accent1"/>
                <w:sz w:val="24"/>
              </w:rPr>
              <w:t xml:space="preserve">either </w:t>
            </w:r>
            <w:proofErr w:type="spellStart"/>
            <w:r w:rsidR="00B36213" w:rsidRPr="00B36213">
              <w:rPr>
                <w:color w:val="AD1826" w:themeColor="accent1"/>
                <w:sz w:val="24"/>
              </w:rPr>
              <w:t>their</w:t>
            </w:r>
            <w:proofErr w:type="spellEnd"/>
            <w:r w:rsidR="00B36213">
              <w:rPr>
                <w:color w:val="AD1826" w:themeColor="accent1"/>
                <w:sz w:val="24"/>
              </w:rPr>
              <w:t>:</w:t>
            </w:r>
          </w:p>
          <w:p w14:paraId="732D1E06" w14:textId="77777777" w:rsidR="00B36213" w:rsidRPr="00B36213" w:rsidRDefault="00C3463C" w:rsidP="00B36213">
            <w:pPr>
              <w:pStyle w:val="Heading1Alt"/>
              <w:framePr w:wrap="around"/>
              <w:numPr>
                <w:ilvl w:val="0"/>
                <w:numId w:val="24"/>
              </w:numPr>
              <w:rPr>
                <w:sz w:val="24"/>
                <w:lang w:val="en-GB"/>
              </w:rPr>
            </w:pPr>
            <w:r w:rsidRPr="00B36213">
              <w:rPr>
                <w:sz w:val="24"/>
                <w:lang w:val="en-GB"/>
              </w:rPr>
              <w:t>fluency</w:t>
            </w:r>
          </w:p>
          <w:p w14:paraId="24E5C471" w14:textId="77777777" w:rsidR="00B36213" w:rsidRDefault="00C3463C" w:rsidP="00B36213">
            <w:pPr>
              <w:pStyle w:val="Heading1Alt"/>
              <w:framePr w:wrap="around"/>
              <w:numPr>
                <w:ilvl w:val="0"/>
                <w:numId w:val="24"/>
              </w:numPr>
              <w:rPr>
                <w:sz w:val="24"/>
                <w:lang w:val="en-GB"/>
              </w:rPr>
            </w:pPr>
            <w:r w:rsidRPr="00B36213">
              <w:rPr>
                <w:sz w:val="24"/>
                <w:lang w:val="en-GB"/>
              </w:rPr>
              <w:t>comprehension</w:t>
            </w:r>
            <w:r w:rsidR="00B36213">
              <w:rPr>
                <w:sz w:val="24"/>
                <w:lang w:val="en-GB"/>
              </w:rPr>
              <w:t xml:space="preserve"> </w:t>
            </w:r>
            <w:r w:rsidR="00B36213" w:rsidRPr="00B36213">
              <w:rPr>
                <w:sz w:val="24"/>
                <w:lang w:val="en-GB"/>
              </w:rPr>
              <w:t>(understanding)</w:t>
            </w:r>
            <w:r w:rsidRPr="00B36213">
              <w:rPr>
                <w:sz w:val="24"/>
                <w:lang w:val="en-GB"/>
              </w:rPr>
              <w:t xml:space="preserve"> of the text</w:t>
            </w:r>
            <w:r w:rsidR="00B36213" w:rsidRPr="00B36213">
              <w:rPr>
                <w:sz w:val="24"/>
                <w:lang w:val="en-GB"/>
              </w:rPr>
              <w:t xml:space="preserve"> </w:t>
            </w:r>
          </w:p>
          <w:p w14:paraId="1DADEB0F" w14:textId="77777777" w:rsidR="00B36213" w:rsidRPr="00B34D26" w:rsidRDefault="00B34D26" w:rsidP="00B34D26">
            <w:pPr>
              <w:pStyle w:val="Heading1Alt"/>
              <w:framePr w:wrap="around"/>
              <w:numPr>
                <w:ilvl w:val="0"/>
                <w:numId w:val="24"/>
              </w:num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 xml:space="preserve">segmenting &amp; </w:t>
            </w:r>
            <w:r w:rsidR="00B36213" w:rsidRPr="00B34D26">
              <w:rPr>
                <w:sz w:val="24"/>
                <w:lang w:val="en-GB"/>
              </w:rPr>
              <w:t>blending ability</w:t>
            </w:r>
          </w:p>
          <w:p w14:paraId="341F6748" w14:textId="77777777" w:rsidR="00B36213" w:rsidRPr="00B36213" w:rsidRDefault="00B36213" w:rsidP="00B36213">
            <w:pPr>
              <w:pStyle w:val="Heading1Alt"/>
              <w:framePr w:wrap="around"/>
              <w:numPr>
                <w:ilvl w:val="0"/>
                <w:numId w:val="24"/>
              </w:num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 xml:space="preserve">phoneme/tricky word recognition </w:t>
            </w:r>
          </w:p>
        </w:tc>
        <w:tc>
          <w:tcPr>
            <w:tcW w:w="5047" w:type="dxa"/>
            <w:vAlign w:val="center"/>
          </w:tcPr>
          <w:p w14:paraId="33C9FDEA" w14:textId="77777777" w:rsidR="004E4843" w:rsidRPr="00B34D26" w:rsidRDefault="00030B75" w:rsidP="00787B96">
            <w:pPr>
              <w:pStyle w:val="NormalAlt"/>
              <w:jc w:val="center"/>
              <w:rPr>
                <w:b/>
              </w:rPr>
            </w:pPr>
            <w:r w:rsidRPr="00787B96"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033DF3D" wp14:editId="6107E6D9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2971800</wp:posOffset>
                      </wp:positionV>
                      <wp:extent cx="2879725" cy="2164715"/>
                      <wp:effectExtent l="0" t="0" r="15875" b="26035"/>
                      <wp:wrapNone/>
                      <wp:docPr id="228" name="Rectangle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9725" cy="2164715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F11D1B" id="Rectangle 228" o:spid="_x0000_s1026" style="position:absolute;margin-left:8.5pt;margin-top:234pt;width:226.75pt;height:170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" filled="f" strokecolor="#560c12 [1604]" strokeweight="1pt"/>
                  </w:pict>
                </mc:Fallback>
              </mc:AlternateContent>
            </w:r>
            <w:r w:rsidR="007138D6" w:rsidRPr="00787B96">
              <w:rPr>
                <w:noProof/>
                <w:lang w:val="en-GB" w:eastAsia="en-GB" w:bidi="ar-SA"/>
              </w:rPr>
              <w:drawing>
                <wp:anchor distT="0" distB="0" distL="114300" distR="114300" simplePos="0" relativeHeight="251676672" behindDoc="1" locked="0" layoutInCell="1" allowOverlap="1" wp14:anchorId="072FFBD0" wp14:editId="56DC086B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1315720</wp:posOffset>
                  </wp:positionV>
                  <wp:extent cx="2395855" cy="1123950"/>
                  <wp:effectExtent l="0" t="0" r="4445" b="0"/>
                  <wp:wrapTight wrapText="bothSides">
                    <wp:wrapPolygon edited="0">
                      <wp:start x="0" y="0"/>
                      <wp:lineTo x="0" y="21234"/>
                      <wp:lineTo x="21468" y="21234"/>
                      <wp:lineTo x="21468" y="0"/>
                      <wp:lineTo x="0" y="0"/>
                    </wp:wrapPolygon>
                  </wp:wrapTight>
                  <wp:docPr id="29" name="object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ject 10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24746"/>
                          <a:stretch/>
                        </pic:blipFill>
                        <pic:spPr bwMode="auto">
                          <a:xfrm>
                            <a:off x="0" y="0"/>
                            <a:ext cx="2395855" cy="112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6213" w:rsidRPr="00787B96">
              <w:rPr>
                <w:b/>
                <w:color w:val="A6ABBC" w:themeColor="background2"/>
                <w:sz w:val="28"/>
              </w:rPr>
              <w:t xml:space="preserve">For reading and spelling </w:t>
            </w:r>
            <w:proofErr w:type="spellStart"/>
            <w:r w:rsidR="00B36213" w:rsidRPr="00787B96">
              <w:rPr>
                <w:b/>
                <w:color w:val="A6ABBC" w:themeColor="background2"/>
                <w:sz w:val="28"/>
              </w:rPr>
              <w:t>practise</w:t>
            </w:r>
            <w:proofErr w:type="spellEnd"/>
            <w:r w:rsidR="00C3463C" w:rsidRPr="00787B96">
              <w:rPr>
                <w:b/>
                <w:color w:val="A6ABBC" w:themeColor="background2"/>
                <w:sz w:val="28"/>
              </w:rPr>
              <w:t>,</w:t>
            </w:r>
            <w:r w:rsidR="00B36213" w:rsidRPr="00787B96">
              <w:rPr>
                <w:b/>
                <w:color w:val="A6ABBC" w:themeColor="background2"/>
                <w:sz w:val="28"/>
              </w:rPr>
              <w:t xml:space="preserve"> try these </w:t>
            </w:r>
            <w:r w:rsidR="00787B96">
              <w:rPr>
                <w:b/>
                <w:color w:val="A6ABBC" w:themeColor="background2"/>
                <w:sz w:val="28"/>
              </w:rPr>
              <w:t xml:space="preserve">free </w:t>
            </w:r>
            <w:r w:rsidR="00B36213" w:rsidRPr="00787B96">
              <w:rPr>
                <w:b/>
                <w:color w:val="A6ABBC" w:themeColor="background2"/>
                <w:sz w:val="28"/>
              </w:rPr>
              <w:t>educational games</w:t>
            </w:r>
            <w:r w:rsidR="00C3463C" w:rsidRPr="00787B96">
              <w:rPr>
                <w:b/>
                <w:color w:val="A6ABBC" w:themeColor="background2"/>
                <w:sz w:val="28"/>
              </w:rPr>
              <w:t xml:space="preserve">. </w:t>
            </w:r>
            <w:r w:rsidR="00B36213" w:rsidRPr="00787B96">
              <w:rPr>
                <w:b/>
                <w:color w:val="A6ABBC" w:themeColor="background2"/>
                <w:sz w:val="28"/>
              </w:rPr>
              <w:t>The</w:t>
            </w:r>
            <w:r w:rsidR="00787B96">
              <w:rPr>
                <w:b/>
                <w:color w:val="A6ABBC" w:themeColor="background2"/>
                <w:sz w:val="28"/>
              </w:rPr>
              <w:t>se</w:t>
            </w:r>
            <w:r w:rsidR="00B36213" w:rsidRPr="00787B96">
              <w:rPr>
                <w:b/>
                <w:color w:val="A6ABBC" w:themeColor="background2"/>
                <w:sz w:val="28"/>
              </w:rPr>
              <w:t xml:space="preserve"> games can be </w:t>
            </w:r>
            <w:r w:rsidR="00787B96">
              <w:rPr>
                <w:b/>
                <w:color w:val="A6ABBC" w:themeColor="background2"/>
                <w:sz w:val="28"/>
              </w:rPr>
              <w:t xml:space="preserve">played </w:t>
            </w:r>
            <w:r w:rsidR="00B36213" w:rsidRPr="00787B96">
              <w:rPr>
                <w:b/>
                <w:color w:val="A6ABBC" w:themeColor="background2"/>
                <w:sz w:val="28"/>
              </w:rPr>
              <w:t xml:space="preserve">on </w:t>
            </w:r>
            <w:r w:rsidR="00C3463C" w:rsidRPr="00787B96">
              <w:rPr>
                <w:b/>
                <w:color w:val="A6ABBC" w:themeColor="background2"/>
                <w:sz w:val="28"/>
              </w:rPr>
              <w:t>smart p</w:t>
            </w:r>
            <w:r w:rsidR="00B36213" w:rsidRPr="00787B96">
              <w:rPr>
                <w:b/>
                <w:color w:val="A6ABBC" w:themeColor="background2"/>
                <w:sz w:val="28"/>
              </w:rPr>
              <w:t>hones</w:t>
            </w:r>
            <w:r w:rsidR="00C3463C" w:rsidRPr="00787B96">
              <w:rPr>
                <w:b/>
                <w:color w:val="A6ABBC" w:themeColor="background2"/>
                <w:sz w:val="28"/>
              </w:rPr>
              <w:t xml:space="preserve">, </w:t>
            </w:r>
            <w:r w:rsidR="00B36213" w:rsidRPr="00787B96">
              <w:rPr>
                <w:b/>
                <w:color w:val="A6ABBC" w:themeColor="background2"/>
                <w:sz w:val="28"/>
              </w:rPr>
              <w:t>iPads</w:t>
            </w:r>
            <w:r w:rsidR="00C3463C" w:rsidRPr="00787B96">
              <w:rPr>
                <w:b/>
                <w:color w:val="A6ABBC" w:themeColor="background2"/>
                <w:sz w:val="28"/>
              </w:rPr>
              <w:t xml:space="preserve">, tablets and </w:t>
            </w:r>
            <w:r w:rsidR="00B36213" w:rsidRPr="00787B96">
              <w:rPr>
                <w:b/>
                <w:color w:val="A6ABBC" w:themeColor="background2"/>
                <w:sz w:val="28"/>
              </w:rPr>
              <w:t>laptops.</w:t>
            </w:r>
          </w:p>
        </w:tc>
        <w:tc>
          <w:tcPr>
            <w:tcW w:w="3352" w:type="dxa"/>
            <w:tcMar>
              <w:left w:w="0" w:type="dxa"/>
              <w:right w:w="0" w:type="dxa"/>
            </w:tcMar>
          </w:tcPr>
          <w:p w14:paraId="671EBBCB" w14:textId="77777777" w:rsidR="0011269B" w:rsidRDefault="007138D6" w:rsidP="00EB56F5">
            <w:pPr>
              <w:pStyle w:val="Image"/>
            </w:pPr>
            <w:r w:rsidRPr="00B34D26">
              <w:rPr>
                <w:b/>
                <w:lang w:val="en-GB" w:eastAsia="en-GB"/>
              </w:rPr>
              <w:drawing>
                <wp:anchor distT="0" distB="0" distL="114300" distR="114300" simplePos="0" relativeHeight="251678720" behindDoc="1" locked="0" layoutInCell="1" allowOverlap="1" wp14:anchorId="3E6E0446" wp14:editId="1DA6D22A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1967865</wp:posOffset>
                  </wp:positionV>
                  <wp:extent cx="2112010" cy="588010"/>
                  <wp:effectExtent l="0" t="0" r="2540" b="2540"/>
                  <wp:wrapTight wrapText="bothSides">
                    <wp:wrapPolygon edited="0">
                      <wp:start x="0" y="0"/>
                      <wp:lineTo x="0" y="20994"/>
                      <wp:lineTo x="21431" y="20994"/>
                      <wp:lineTo x="21431" y="0"/>
                      <wp:lineTo x="0" y="0"/>
                    </wp:wrapPolygon>
                  </wp:wrapTight>
                  <wp:docPr id="11" name="object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ject 11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010" cy="5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1269B">
              <w:rPr>
                <w:lang w:val="en-GB" w:eastAsia="en-GB"/>
              </w:rPr>
              <w:drawing>
                <wp:anchor distT="0" distB="0" distL="114300" distR="114300" simplePos="0" relativeHeight="251675648" behindDoc="1" locked="0" layoutInCell="1" allowOverlap="1" wp14:anchorId="15D2FBEF" wp14:editId="5A17B5EC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1042670</wp:posOffset>
                  </wp:positionV>
                  <wp:extent cx="2007235" cy="909320"/>
                  <wp:effectExtent l="0" t="0" r="0" b="5080"/>
                  <wp:wrapTight wrapText="bothSides">
                    <wp:wrapPolygon edited="0">
                      <wp:start x="0" y="0"/>
                      <wp:lineTo x="0" y="21268"/>
                      <wp:lineTo x="21320" y="21268"/>
                      <wp:lineTo x="21320" y="0"/>
                      <wp:lineTo x="0" y="0"/>
                    </wp:wrapPolygon>
                  </wp:wrapTight>
                  <wp:docPr id="28" name="object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ject 4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88"/>
                          <a:stretch/>
                        </pic:blipFill>
                        <pic:spPr bwMode="auto">
                          <a:xfrm>
                            <a:off x="0" y="0"/>
                            <a:ext cx="2007235" cy="90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11269B">
              <w:rPr>
                <w:lang w:val="en-GB" w:eastAsia="en-GB"/>
              </w:rPr>
              <w:drawing>
                <wp:anchor distT="0" distB="0" distL="114300" distR="114300" simplePos="0" relativeHeight="251677696" behindDoc="1" locked="0" layoutInCell="1" allowOverlap="1" wp14:anchorId="5AAAFE1E" wp14:editId="6CE3A78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118110</wp:posOffset>
                  </wp:positionV>
                  <wp:extent cx="2017395" cy="864870"/>
                  <wp:effectExtent l="0" t="0" r="1905" b="0"/>
                  <wp:wrapTight wrapText="bothSides">
                    <wp:wrapPolygon edited="0">
                      <wp:start x="0" y="0"/>
                      <wp:lineTo x="0" y="20934"/>
                      <wp:lineTo x="21416" y="20934"/>
                      <wp:lineTo x="21416" y="0"/>
                      <wp:lineTo x="0" y="0"/>
                    </wp:wrapPolygon>
                  </wp:wrapTight>
                  <wp:docPr id="6" name="object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ject 6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839"/>
                          <a:stretch/>
                        </pic:blipFill>
                        <pic:spPr bwMode="auto">
                          <a:xfrm>
                            <a:off x="0" y="0"/>
                            <a:ext cx="2017395" cy="864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174705" w14:textId="77777777" w:rsidR="0011269B" w:rsidRDefault="0011269B" w:rsidP="0011269B">
            <w:pPr>
              <w:rPr>
                <w:lang w:bidi="ar-SA"/>
              </w:rPr>
            </w:pPr>
          </w:p>
          <w:p w14:paraId="150C505A" w14:textId="77777777" w:rsidR="004E4843" w:rsidRPr="0011269B" w:rsidRDefault="004E4843" w:rsidP="0011269B">
            <w:pPr>
              <w:jc w:val="right"/>
              <w:rPr>
                <w:lang w:bidi="ar-SA"/>
              </w:rPr>
            </w:pPr>
          </w:p>
        </w:tc>
      </w:tr>
      <w:tr w:rsidR="004E4843" w14:paraId="0BD6C437" w14:textId="77777777" w:rsidTr="003A26D5">
        <w:trPr>
          <w:trHeight w:val="86"/>
          <w:jc w:val="center"/>
        </w:trPr>
        <w:tc>
          <w:tcPr>
            <w:tcW w:w="3355" w:type="dxa"/>
            <w:tcMar>
              <w:left w:w="0" w:type="dxa"/>
              <w:right w:w="0" w:type="dxa"/>
            </w:tcMar>
          </w:tcPr>
          <w:p w14:paraId="27AD846A" w14:textId="77777777" w:rsidR="004E4843" w:rsidRDefault="0081153D" w:rsidP="008232F3">
            <w:pPr>
              <w:pStyle w:val="Image"/>
            </w:pPr>
            <w:r>
              <w:rPr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C1138C6" wp14:editId="3BBC0A5A">
                      <wp:simplePos x="0" y="0"/>
                      <wp:positionH relativeFrom="column">
                        <wp:posOffset>2136228</wp:posOffset>
                      </wp:positionH>
                      <wp:positionV relativeFrom="paragraph">
                        <wp:posOffset>2189632</wp:posOffset>
                      </wp:positionV>
                      <wp:extent cx="2143760" cy="2207173"/>
                      <wp:effectExtent l="0" t="0" r="27940" b="22225"/>
                      <wp:wrapNone/>
                      <wp:docPr id="195" name="Rectangle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760" cy="22071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BFCE8A" id="Rectangle 195" o:spid="_x0000_s1026" style="position:absolute;margin-left:168.2pt;margin-top:172.4pt;width:168.8pt;height:173.8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" fillcolor="white [3212]" strokecolor="white [3212]" strokeweight="1pt"/>
                  </w:pict>
                </mc:Fallback>
              </mc:AlternateContent>
            </w:r>
            <w:r>
              <w:rPr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37E5F371" wp14:editId="0BB8FA3D">
                      <wp:simplePos x="0" y="0"/>
                      <wp:positionH relativeFrom="column">
                        <wp:posOffset>2627</wp:posOffset>
                      </wp:positionH>
                      <wp:positionV relativeFrom="paragraph">
                        <wp:posOffset>-427443</wp:posOffset>
                      </wp:positionV>
                      <wp:extent cx="2112579" cy="4705438"/>
                      <wp:effectExtent l="0" t="0" r="2540" b="0"/>
                      <wp:wrapNone/>
                      <wp:docPr id="23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12579" cy="4705438"/>
                                <a:chOff x="0" y="0"/>
                                <a:chExt cx="2101850" cy="477942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object 5"/>
                                <pic:cNvPicPr/>
                              </pic:nvPicPr>
                              <pic:blipFill rotWithShape="1">
                                <a:blip r:embed="rId27" cstate="print"/>
                                <a:srcRect t="5972"/>
                                <a:stretch/>
                              </pic:blipFill>
                              <pic:spPr bwMode="auto">
                                <a:xfrm>
                                  <a:off x="0" y="1975945"/>
                                  <a:ext cx="2101850" cy="9925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object 8"/>
                                <pic:cNvPicPr/>
                              </pic:nvPicPr>
                              <pic:blipFill rotWithShape="1">
                                <a:blip r:embed="rId28" cstate="print"/>
                                <a:srcRect l="2513" t="6100" r="248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101215" cy="9702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object 9"/>
                                <pic:cNvPicPr/>
                              </pic:nvPicPr>
                              <pic:blipFill rotWithShape="1">
                                <a:blip r:embed="rId29" cstate="print"/>
                                <a:srcRect t="3867" b="7241"/>
                                <a:stretch/>
                              </pic:blipFill>
                              <pic:spPr bwMode="auto">
                                <a:xfrm>
                                  <a:off x="0" y="987973"/>
                                  <a:ext cx="2101850" cy="9658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object 10"/>
                                <pic:cNvPicPr/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984938"/>
                                  <a:ext cx="2101850" cy="9918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object 4"/>
                                <pic:cNvPicPr/>
                              </pic:nvPicPr>
                              <pic:blipFill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993931"/>
                                  <a:ext cx="2101850" cy="7854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2A8BF5" id="Group 23" o:spid="_x0000_s1026" style="position:absolute;margin-left:.2pt;margin-top:-33.65pt;width:166.35pt;height:370.5pt;z-index:251668480;mso-width-relative:margin;mso-height-relative:margin" coordsize="21018,47794" o:gfxdata="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P/9lQSwMECgAAAAAAAAAhABYqBHhnpwAAZ6cA&#10;ABUAAABkcnMvbWVkaWEvaW1hZ2U0LmpwZWf/2P/gABBKRklGAAEBAQDcANwAAP/bAEMAAgEBAQEB&#10;AgEBAQICAgICBAMCAgICBQQEAwQGBQYGBgUGBgYHCQgGBwkHBgYICwgJCgoKCgoGCAsMCwoMCQoK&#10;Cv/bAEMBAgICAgICBQMDBQoHBgcKCgoKCgoKCgoKCgoKCgoKCgoKCgoKCgoKCgoKCgoKCgoKCgoK&#10;CgoKCgoKCgoKCgoKCv/AABEIAOsB/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">
                      <v:shape id="object 5" o:spid="_x0000_s1027" type="#_x0000_t75" style="position:absolute;top:19759;width:21018;height:9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">
                        <v:imagedata r:id="rId32" o:title="" croptop="3914f"/>
                      </v:shape>
                      <v:shape id="object 8" o:spid="_x0000_s1028" type="#_x0000_t75" style="position:absolute;width:21012;height:9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">
                        <v:imagedata r:id="rId33" o:title="" croptop="3998f" cropleft="1647f" cropright="1631f"/>
                      </v:shape>
                      <v:shape id="object 9" o:spid="_x0000_s1029" type="#_x0000_t75" style="position:absolute;top:9879;width:21018;height:9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">
                        <v:imagedata r:id="rId34" o:title="" croptop="2534f" cropbottom="4745f"/>
                      </v:shape>
                      <v:shape id="object 10" o:spid="_x0000_s1030" type="#_x0000_t75" style="position:absolute;top:29849;width:21018;height:9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">
                        <v:imagedata r:id="rId35" o:title=""/>
                      </v:shape>
                      <v:shape id="object 4" o:spid="_x0000_s1031" type="#_x0000_t75" style="position:absolute;top:39939;width:21018;height:7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">
                        <v:imagedata r:id="rId36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3366" w:type="dxa"/>
            <w:shd w:val="clear" w:color="auto" w:fill="162766" w:themeFill="text2"/>
          </w:tcPr>
          <w:p w14:paraId="46BD8BEE" w14:textId="77777777" w:rsidR="00C3463C" w:rsidRPr="00C3463C" w:rsidRDefault="0011269B" w:rsidP="007138D6">
            <w:pPr>
              <w:pStyle w:val="BodyText"/>
              <w:spacing w:before="120" w:after="120"/>
              <w:jc w:val="center"/>
              <w:rPr>
                <w:b/>
                <w:sz w:val="24"/>
              </w:rPr>
            </w:pPr>
            <w:r w:rsidRPr="00C3463C">
              <w:rPr>
                <w:b/>
                <w:sz w:val="24"/>
              </w:rPr>
              <w:t>Tricky words</w:t>
            </w:r>
          </w:p>
          <w:p w14:paraId="70AE16DB" w14:textId="77777777" w:rsidR="00C3463C" w:rsidRPr="00E125CF" w:rsidRDefault="00C3463C" w:rsidP="007138D6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61AFB0E4" w14:textId="77777777" w:rsidR="002E2CEA" w:rsidRPr="00C3463C" w:rsidRDefault="007138D6" w:rsidP="007138D6">
            <w:pPr>
              <w:pStyle w:val="BodyText"/>
              <w:spacing w:before="120" w:after="120"/>
              <w:jc w:val="center"/>
              <w:rPr>
                <w:sz w:val="24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45720" distB="45720" distL="114300" distR="114300" simplePos="0" relativeHeight="251721728" behindDoc="0" locked="0" layoutInCell="1" allowOverlap="1" wp14:anchorId="14E472FF" wp14:editId="1B1C52EB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1806575</wp:posOffset>
                      </wp:positionV>
                      <wp:extent cx="2101850" cy="1975485"/>
                      <wp:effectExtent l="0" t="0" r="0" b="5715"/>
                      <wp:wrapSquare wrapText="bothSides"/>
                      <wp:docPr id="23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1850" cy="1975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1AF8C3" w14:textId="77777777" w:rsidR="007138D6" w:rsidRPr="008B3DC2" w:rsidRDefault="008B3DC2" w:rsidP="007138D6">
                                  <w:pPr>
                                    <w:jc w:val="center"/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</w:pP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>Visit</w:t>
                                  </w:r>
                                  <w:r w:rsidR="007138D6"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our school website</w:t>
                                  </w:r>
                                  <w:r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class pages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where you will find</w:t>
                                  </w:r>
                                  <w:r w:rsidR="007138D6"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videos </w:t>
                                  </w:r>
                                  <w:r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showing you how to help teach </w:t>
                                  </w:r>
                                  <w:r w:rsidR="007138D6"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>phonics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skills</w:t>
                                  </w:r>
                                  <w:r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at home 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s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aying ‘pure sounds’, segmenting &amp; blending) </w:t>
                                  </w:r>
                                </w:p>
                                <w:p w14:paraId="17C61614" w14:textId="77777777" w:rsidR="007138D6" w:rsidRDefault="008B3DC2" w:rsidP="007138D6">
                                  <w:pPr>
                                    <w:jc w:val="center"/>
                                    <w:rPr>
                                      <w:rFonts w:ascii="Georgia" w:hAnsi="Georgia"/>
                                      <w:color w:val="A6ABBC" w:themeColor="accent4"/>
                                      <w:sz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en-GB" w:eastAsia="en-GB" w:bidi="ar-SA"/>
                                    </w:rPr>
                                    <w:drawing>
                                      <wp:inline distT="0" distB="0" distL="0" distR="0" wp14:anchorId="1141BDAC" wp14:editId="4830B30E">
                                        <wp:extent cx="924557" cy="490482"/>
                                        <wp:effectExtent l="0" t="0" r="9525" b="5080"/>
                                        <wp:docPr id="261" name="Picture 261" descr="Sparken Hill Academy (@SHAWorksop) / Twitter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 descr="Sparken Hill Academy (@SHAWorksop) / Twitter"/>
                                                <pic:cNvPicPr/>
                                              </pic:nvPicPr>
                                              <pic:blipFill rotWithShape="1"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b="33323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87976" cy="52412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549AA73" w14:textId="77777777" w:rsidR="007138D6" w:rsidRPr="007138D6" w:rsidRDefault="007138D6">
                                  <w:pPr>
                                    <w:rPr>
                                      <w:rFonts w:ascii="Georgia" w:hAnsi="Georgia"/>
                                      <w:color w:val="A6ABBC" w:themeColor="accent4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E472FF" id="_x0000_s1029" type="#_x0000_t202" style="position:absolute;left:0;text-align:left;margin-left:-3.65pt;margin-top:142.25pt;width:165.5pt;height:155.5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" stroked="f">
                      <v:textbox>
                        <w:txbxContent>
                          <w:p w14:paraId="1A1AF8C3" w14:textId="77777777" w:rsidR="007138D6" w:rsidRPr="008B3DC2" w:rsidRDefault="008B3DC2" w:rsidP="007138D6">
                            <w:pPr>
                              <w:jc w:val="center"/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</w:pP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>Visit</w:t>
                            </w:r>
                            <w:r w:rsidR="007138D6"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our school website</w:t>
                            </w:r>
                            <w:r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class pages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where you will find</w:t>
                            </w:r>
                            <w:r w:rsidR="007138D6"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videos </w:t>
                            </w:r>
                            <w:r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showing you how to help teach </w:t>
                            </w:r>
                            <w:r w:rsidR="007138D6"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>phonics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skills</w:t>
                            </w:r>
                            <w:r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at home 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s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aying ‘pure sounds’, segmenting &amp; blending) </w:t>
                            </w:r>
                          </w:p>
                          <w:p w14:paraId="17C61614" w14:textId="77777777" w:rsidR="007138D6" w:rsidRDefault="008B3DC2" w:rsidP="007138D6">
                            <w:pPr>
                              <w:jc w:val="center"/>
                              <w:rPr>
                                <w:rFonts w:ascii="Georgia" w:hAnsi="Georgia"/>
                                <w:color w:val="A6ABBC" w:themeColor="accent4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val="en-GB" w:eastAsia="en-GB" w:bidi="ar-SA"/>
                              </w:rPr>
                              <w:drawing>
                                <wp:inline distT="0" distB="0" distL="0" distR="0" wp14:anchorId="1141BDAC" wp14:editId="4830B30E">
                                  <wp:extent cx="924557" cy="490482"/>
                                  <wp:effectExtent l="0" t="0" r="9525" b="5080"/>
                                  <wp:docPr id="261" name="Picture 261" descr="Sparken Hill Academy (@SHAWorksop) / Twitte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Sparken Hill Academy (@SHAWorksop) / Twitter"/>
                                          <pic:cNvPicPr/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3332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7976" cy="5241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49AA73" w14:textId="77777777" w:rsidR="007138D6" w:rsidRPr="007138D6" w:rsidRDefault="007138D6">
                            <w:pPr>
                              <w:rPr>
                                <w:rFonts w:ascii="Georgia" w:hAnsi="Georgia"/>
                                <w:color w:val="A6ABBC" w:themeColor="accent4"/>
                                <w:sz w:val="28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A74F3B8" wp14:editId="43B69D81">
                      <wp:simplePos x="0" y="0"/>
                      <wp:positionH relativeFrom="column">
                        <wp:posOffset>-56712</wp:posOffset>
                      </wp:positionH>
                      <wp:positionV relativeFrom="paragraph">
                        <wp:posOffset>1754220</wp:posOffset>
                      </wp:positionV>
                      <wp:extent cx="2133250" cy="2028497"/>
                      <wp:effectExtent l="0" t="0" r="19685" b="10160"/>
                      <wp:wrapNone/>
                      <wp:docPr id="231" name="Rectangle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250" cy="2028497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15D72E0" id="Rectangle 231" o:spid="_x0000_s1026" style="position:absolute;margin-left:-4.45pt;margin-top:138.15pt;width:167.95pt;height:159.7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" filled="f" strokecolor="#162766 [3215]" strokeweight="1pt"/>
                  </w:pict>
                </mc:Fallback>
              </mc:AlternateContent>
            </w:r>
            <w:r w:rsidRPr="00C3463C">
              <w:rPr>
                <w:b/>
                <w:noProof/>
                <w:sz w:val="18"/>
                <w:lang w:val="en-GB" w:eastAsia="en-GB" w:bidi="ar-SA"/>
              </w:rPr>
              <w:drawing>
                <wp:anchor distT="0" distB="0" distL="114300" distR="114300" simplePos="0" relativeHeight="251671552" behindDoc="0" locked="0" layoutInCell="1" allowOverlap="1" wp14:anchorId="76B5B354" wp14:editId="33AD945A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1171575</wp:posOffset>
                  </wp:positionV>
                  <wp:extent cx="714375" cy="440690"/>
                  <wp:effectExtent l="0" t="0" r="0" b="0"/>
                  <wp:wrapNone/>
                  <wp:docPr id="25" name="object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ject 5"/>
                          <pic:cNvPicPr/>
                        </pic:nvPicPr>
                        <pic:blipFill rotWithShape="1">
                          <a:blip r:embed="rId37" cstate="print"/>
                          <a:srcRect l="11690" t="14866" r="10389" b="12069"/>
                          <a:stretch/>
                        </pic:blipFill>
                        <pic:spPr bwMode="auto">
                          <a:xfrm>
                            <a:off x="0" y="0"/>
                            <a:ext cx="714375" cy="440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463C" w:rsidRPr="00C3463C">
              <w:rPr>
                <w:b/>
                <w:noProof/>
                <w:sz w:val="18"/>
                <w:lang w:val="en-GB" w:eastAsia="en-GB" w:bidi="ar-SA"/>
              </w:rPr>
              <w:drawing>
                <wp:anchor distT="0" distB="0" distL="114300" distR="114300" simplePos="0" relativeHeight="251674624" behindDoc="0" locked="0" layoutInCell="1" allowOverlap="1" wp14:anchorId="25211DD5" wp14:editId="028245C1">
                  <wp:simplePos x="0" y="0"/>
                  <wp:positionH relativeFrom="column">
                    <wp:posOffset>1257008</wp:posOffset>
                  </wp:positionH>
                  <wp:positionV relativeFrom="paragraph">
                    <wp:posOffset>1150752</wp:posOffset>
                  </wp:positionV>
                  <wp:extent cx="724885" cy="462087"/>
                  <wp:effectExtent l="0" t="0" r="0" b="0"/>
                  <wp:wrapNone/>
                  <wp:docPr id="12" name="object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ject 12"/>
                          <pic:cNvPicPr/>
                        </pic:nvPicPr>
                        <pic:blipFill rotWithShape="1">
                          <a:blip r:embed="rId38" cstate="print"/>
                          <a:srcRect l="7267" t="11795" r="8527" b="9571"/>
                          <a:stretch/>
                        </pic:blipFill>
                        <pic:spPr bwMode="auto">
                          <a:xfrm>
                            <a:off x="0" y="0"/>
                            <a:ext cx="724885" cy="4620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463C">
              <w:rPr>
                <w:sz w:val="24"/>
              </w:rPr>
              <w:t xml:space="preserve">Tricky words </w:t>
            </w:r>
            <w:r w:rsidR="0011269B" w:rsidRPr="0011269B">
              <w:rPr>
                <w:sz w:val="24"/>
              </w:rPr>
              <w:t>are irregular and cannot be sounded out using the rules of phonics. Child</w:t>
            </w:r>
            <w:r>
              <w:rPr>
                <w:sz w:val="24"/>
              </w:rPr>
              <w:t xml:space="preserve">ren are taught to </w:t>
            </w:r>
            <w:proofErr w:type="spellStart"/>
            <w:r>
              <w:rPr>
                <w:sz w:val="24"/>
              </w:rPr>
              <w:t>memorise</w:t>
            </w:r>
            <w:proofErr w:type="spellEnd"/>
            <w:r>
              <w:rPr>
                <w:sz w:val="24"/>
              </w:rPr>
              <w:t xml:space="preserve"> tricky</w:t>
            </w:r>
            <w:r w:rsidR="0011269B" w:rsidRPr="0011269B">
              <w:rPr>
                <w:sz w:val="24"/>
              </w:rPr>
              <w:t xml:space="preserve"> words by sight.</w:t>
            </w:r>
          </w:p>
        </w:tc>
        <w:tc>
          <w:tcPr>
            <w:tcW w:w="5047" w:type="dxa"/>
            <w:tcMar>
              <w:left w:w="0" w:type="dxa"/>
              <w:right w:w="0" w:type="dxa"/>
            </w:tcMar>
          </w:tcPr>
          <w:p w14:paraId="161CC590" w14:textId="77777777" w:rsidR="00C3463C" w:rsidRDefault="00030B75" w:rsidP="007138D6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45720" distB="45720" distL="114300" distR="114300" simplePos="0" relativeHeight="251713536" behindDoc="0" locked="0" layoutInCell="1" allowOverlap="1" wp14:anchorId="30C8B5EB" wp14:editId="60F52A95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40005</wp:posOffset>
                      </wp:positionV>
                      <wp:extent cx="2513965" cy="962025"/>
                      <wp:effectExtent l="0" t="0" r="635" b="9525"/>
                      <wp:wrapSquare wrapText="bothSides"/>
                      <wp:docPr id="2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3965" cy="962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869DD4" w14:textId="14A531E0" w:rsidR="0081153D" w:rsidRPr="00E32907" w:rsidRDefault="00E32907" w:rsidP="0081153D">
                                  <w:pPr>
                                    <w:jc w:val="center"/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Look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at </w:t>
                                  </w:r>
                                  <w:r w:rsidR="0081153D"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 </w:t>
                                  </w:r>
                                  <w:r w:rsidR="00DF7DF8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>‘</w:t>
                                  </w:r>
                                  <w:proofErr w:type="gramEnd"/>
                                  <w:r w:rsidR="00270D8A"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>Development Matters (2021)</w:t>
                                  </w:r>
                                  <w:r w:rsidR="00DF7DF8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>’</w:t>
                                  </w:r>
                                  <w:r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 to</w:t>
                                  </w:r>
                                  <w:r w:rsidR="0081153D"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 </w:t>
                                  </w:r>
                                  <w:r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>find out</w:t>
                                  </w:r>
                                  <w:r w:rsidR="0081153D"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 </w:t>
                                  </w:r>
                                  <w:r w:rsidR="00DF7DF8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what </w:t>
                                  </w:r>
                                  <w:r w:rsidR="0081153D"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your </w:t>
                                  </w:r>
                                  <w:r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child’s developmental milestones </w:t>
                                  </w:r>
                                  <w:r w:rsidR="00DF7DF8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are </w:t>
                                  </w:r>
                                  <w:r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>in</w:t>
                                  </w:r>
                                  <w:r w:rsidR="0081153D" w:rsidRPr="00E32907">
                                    <w:rPr>
                                      <w:b/>
                                      <w:color w:val="162766" w:themeColor="text2"/>
                                      <w:sz w:val="24"/>
                                    </w:rPr>
                                    <w:t xml:space="preserve"> F1 &amp; F2</w:t>
                                  </w:r>
                                </w:p>
                                <w:p w14:paraId="52619173" w14:textId="77777777" w:rsidR="00BE4720" w:rsidRDefault="00BE4720" w:rsidP="0081153D">
                                  <w:pPr>
                                    <w:jc w:val="center"/>
                                    <w:rPr>
                                      <w:color w:val="A6ABBC" w:themeColor="accent2"/>
                                      <w:sz w:val="24"/>
                                    </w:rPr>
                                  </w:pPr>
                                </w:p>
                                <w:p w14:paraId="0415D4E7" w14:textId="77777777" w:rsidR="0081153D" w:rsidRPr="0081153D" w:rsidRDefault="0081153D" w:rsidP="0081153D">
                                  <w:pPr>
                                    <w:rPr>
                                      <w:color w:val="A6ABBC" w:themeColor="accent2"/>
                                      <w:sz w:val="24"/>
                                    </w:rPr>
                                  </w:pPr>
                                </w:p>
                                <w:p w14:paraId="54955984" w14:textId="77777777" w:rsidR="0081153D" w:rsidRDefault="0081153D" w:rsidP="0081153D">
                                  <w:pPr>
                                    <w:jc w:val="center"/>
                                    <w:rPr>
                                      <w:color w:val="162766" w:themeColor="text2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C8B5EB" id="_x0000_s1030" type="#_x0000_t202" style="position:absolute;left:0;text-align:left;margin-left:33.9pt;margin-top:3.15pt;width:197.95pt;height:75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" stroked="f">
                      <v:textbox>
                        <w:txbxContent>
                          <w:p w14:paraId="07869DD4" w14:textId="14A531E0" w:rsidR="0081153D" w:rsidRPr="00E32907" w:rsidRDefault="00E32907" w:rsidP="0081153D">
                            <w:pPr>
                              <w:jc w:val="center"/>
                              <w:rPr>
                                <w:b/>
                                <w:color w:val="162766" w:themeColor="text2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Look </w:t>
                            </w:r>
                            <w:proofErr w:type="gramStart"/>
                            <w:r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at </w:t>
                            </w:r>
                            <w:r w:rsidR="0081153D"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 </w:t>
                            </w:r>
                            <w:r w:rsidR="00DF7DF8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>‘</w:t>
                            </w:r>
                            <w:proofErr w:type="gramEnd"/>
                            <w:r w:rsidR="00270D8A"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>Development Matters (2021)</w:t>
                            </w:r>
                            <w:r w:rsidR="00DF7DF8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>’</w:t>
                            </w:r>
                            <w:r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 to</w:t>
                            </w:r>
                            <w:r w:rsidR="0081153D"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 </w:t>
                            </w:r>
                            <w:r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>find out</w:t>
                            </w:r>
                            <w:r w:rsidR="0081153D"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 </w:t>
                            </w:r>
                            <w:r w:rsidR="00DF7DF8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what </w:t>
                            </w:r>
                            <w:r w:rsidR="0081153D"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your </w:t>
                            </w:r>
                            <w:r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child’s developmental milestones </w:t>
                            </w:r>
                            <w:r w:rsidR="00DF7DF8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are </w:t>
                            </w:r>
                            <w:r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>in</w:t>
                            </w:r>
                            <w:r w:rsidR="0081153D" w:rsidRPr="00E32907">
                              <w:rPr>
                                <w:b/>
                                <w:color w:val="162766" w:themeColor="text2"/>
                                <w:sz w:val="24"/>
                              </w:rPr>
                              <w:t xml:space="preserve"> F1 &amp; F2</w:t>
                            </w:r>
                          </w:p>
                          <w:p w14:paraId="52619173" w14:textId="77777777" w:rsidR="00BE4720" w:rsidRDefault="00BE4720" w:rsidP="0081153D">
                            <w:pPr>
                              <w:jc w:val="center"/>
                              <w:rPr>
                                <w:color w:val="A6ABBC" w:themeColor="accent2"/>
                                <w:sz w:val="24"/>
                              </w:rPr>
                            </w:pPr>
                          </w:p>
                          <w:p w14:paraId="0415D4E7" w14:textId="77777777" w:rsidR="0081153D" w:rsidRPr="0081153D" w:rsidRDefault="0081153D" w:rsidP="0081153D">
                            <w:pPr>
                              <w:rPr>
                                <w:color w:val="A6ABBC" w:themeColor="accent2"/>
                                <w:sz w:val="24"/>
                              </w:rPr>
                            </w:pPr>
                          </w:p>
                          <w:p w14:paraId="54955984" w14:textId="77777777" w:rsidR="0081153D" w:rsidRDefault="0081153D" w:rsidP="0081153D">
                            <w:pPr>
                              <w:jc w:val="center"/>
                              <w:rPr>
                                <w:color w:val="162766" w:themeColor="text2"/>
                                <w:sz w:val="24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3463C" w:rsidRPr="00E125CF">
              <w:rPr>
                <w:sz w:val="24"/>
                <w:szCs w:val="24"/>
              </w:rPr>
              <w:t>•••</w:t>
            </w:r>
          </w:p>
          <w:p w14:paraId="0097EE41" w14:textId="77777777" w:rsidR="0081153D" w:rsidRDefault="0081153D" w:rsidP="007138D6">
            <w:pPr>
              <w:jc w:val="center"/>
            </w:pPr>
          </w:p>
          <w:p w14:paraId="5F9BEA29" w14:textId="77777777" w:rsidR="0081153D" w:rsidRDefault="0081153D" w:rsidP="007138D6">
            <w:pPr>
              <w:jc w:val="center"/>
            </w:pPr>
          </w:p>
          <w:p w14:paraId="7B7309B9" w14:textId="77777777" w:rsidR="0081153D" w:rsidRDefault="0081153D" w:rsidP="007138D6">
            <w:pPr>
              <w:jc w:val="center"/>
            </w:pPr>
          </w:p>
          <w:p w14:paraId="0748F9EB" w14:textId="77777777" w:rsidR="0081153D" w:rsidRDefault="0081153D" w:rsidP="007138D6">
            <w:pPr>
              <w:jc w:val="center"/>
            </w:pPr>
          </w:p>
          <w:p w14:paraId="15A85BA7" w14:textId="77777777" w:rsidR="0081153D" w:rsidRDefault="0081153D" w:rsidP="007138D6">
            <w:pPr>
              <w:jc w:val="center"/>
            </w:pPr>
          </w:p>
          <w:p w14:paraId="76D0E0BE" w14:textId="77777777" w:rsidR="0081153D" w:rsidRDefault="002A1B61" w:rsidP="007138D6">
            <w:pPr>
              <w:jc w:val="center"/>
            </w:pPr>
            <w:r>
              <w:rPr>
                <w:noProof/>
                <w:lang w:val="en-GB" w:eastAsia="en-GB" w:bidi="ar-SA"/>
              </w:rPr>
              <w:drawing>
                <wp:anchor distT="0" distB="0" distL="114300" distR="114300" simplePos="0" relativeHeight="251732992" behindDoc="1" locked="0" layoutInCell="1" allowOverlap="1" wp14:anchorId="22923115" wp14:editId="5D71C982">
                  <wp:simplePos x="0" y="0"/>
                  <wp:positionH relativeFrom="column">
                    <wp:posOffset>1475740</wp:posOffset>
                  </wp:positionH>
                  <wp:positionV relativeFrom="paragraph">
                    <wp:posOffset>36830</wp:posOffset>
                  </wp:positionV>
                  <wp:extent cx="1466850" cy="1038225"/>
                  <wp:effectExtent l="0" t="0" r="0" b="9525"/>
                  <wp:wrapTight wrapText="bothSides">
                    <wp:wrapPolygon edited="0">
                      <wp:start x="0" y="0"/>
                      <wp:lineTo x="0" y="21402"/>
                      <wp:lineTo x="21319" y="21402"/>
                      <wp:lineTo x="21319" y="0"/>
                      <wp:lineTo x="0" y="0"/>
                    </wp:wrapPolygon>
                  </wp:wrapTight>
                  <wp:docPr id="16" name="Picture 16" descr="Inside the secret garden: Changes to Development Matt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nside the secret garden: Changes to Development Matt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4AD960" w14:textId="77777777" w:rsidR="0081153D" w:rsidRDefault="0081153D" w:rsidP="007138D6">
            <w:pPr>
              <w:jc w:val="center"/>
            </w:pPr>
          </w:p>
          <w:p w14:paraId="4082178F" w14:textId="77777777" w:rsidR="0081153D" w:rsidRDefault="0081153D" w:rsidP="007138D6">
            <w:pPr>
              <w:jc w:val="center"/>
            </w:pPr>
          </w:p>
          <w:p w14:paraId="59CEA110" w14:textId="77777777" w:rsidR="0081153D" w:rsidRDefault="0081153D" w:rsidP="007138D6">
            <w:pPr>
              <w:jc w:val="center"/>
            </w:pPr>
          </w:p>
          <w:p w14:paraId="6705D407" w14:textId="77777777" w:rsidR="0081153D" w:rsidRDefault="0081153D" w:rsidP="007138D6">
            <w:pPr>
              <w:jc w:val="center"/>
            </w:pPr>
          </w:p>
          <w:p w14:paraId="65A3FBFD" w14:textId="77777777" w:rsidR="0081153D" w:rsidRDefault="0081153D" w:rsidP="007138D6">
            <w:pPr>
              <w:ind w:left="0"/>
              <w:jc w:val="center"/>
            </w:pPr>
          </w:p>
          <w:p w14:paraId="5F0704E1" w14:textId="77777777" w:rsidR="0081153D" w:rsidRPr="0081153D" w:rsidRDefault="0081153D" w:rsidP="007138D6">
            <w:pPr>
              <w:ind w:left="0"/>
              <w:jc w:val="center"/>
            </w:pPr>
          </w:p>
          <w:p w14:paraId="2B532220" w14:textId="77777777" w:rsidR="00C3463C" w:rsidRDefault="007138D6" w:rsidP="007138D6">
            <w:pPr>
              <w:pStyle w:val="Quote"/>
              <w:ind w:left="502"/>
              <w:rPr>
                <w:b w:val="0"/>
                <w:color w:val="AD1826" w:themeColor="accent1"/>
                <w:sz w:val="24"/>
                <w:szCs w:val="24"/>
              </w:rPr>
            </w:pPr>
            <w:r>
              <w:rPr>
                <w:noProof/>
                <w:lang w:val="en-GB" w:eastAsia="en-GB" w:bidi="ar-SA"/>
              </w:rPr>
              <w:drawing>
                <wp:anchor distT="0" distB="0" distL="114300" distR="114300" simplePos="0" relativeHeight="251680768" behindDoc="1" locked="0" layoutInCell="1" allowOverlap="1" wp14:anchorId="534D32C9" wp14:editId="53A21A04">
                  <wp:simplePos x="0" y="0"/>
                  <wp:positionH relativeFrom="column">
                    <wp:posOffset>1010920</wp:posOffset>
                  </wp:positionH>
                  <wp:positionV relativeFrom="paragraph">
                    <wp:posOffset>626745</wp:posOffset>
                  </wp:positionV>
                  <wp:extent cx="1471295" cy="471805"/>
                  <wp:effectExtent l="0" t="0" r="0" b="4445"/>
                  <wp:wrapTight wrapText="bothSides">
                    <wp:wrapPolygon edited="0">
                      <wp:start x="0" y="0"/>
                      <wp:lineTo x="0" y="20931"/>
                      <wp:lineTo x="21255" y="20931"/>
                      <wp:lineTo x="21255" y="0"/>
                      <wp:lineTo x="0" y="0"/>
                    </wp:wrapPolygon>
                  </wp:wrapTight>
                  <wp:docPr id="194" name="Picture 194" descr="Segmentation — Reading Doctor | Apps for teaching kids to read and spe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egmentation — Reading Doctor | Apps for teaching kids to read and spel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972" r="1737" b="20892"/>
                          <a:stretch/>
                        </pic:blipFill>
                        <pic:spPr bwMode="auto">
                          <a:xfrm>
                            <a:off x="0" y="0"/>
                            <a:ext cx="1471295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463C" w:rsidRPr="00C3463C">
              <w:rPr>
                <w:b w:val="0"/>
                <w:i w:val="0"/>
                <w:color w:val="AD1826" w:themeColor="accent1"/>
                <w:sz w:val="24"/>
                <w:szCs w:val="24"/>
                <w:lang w:val="en-GB"/>
              </w:rPr>
              <w:t xml:space="preserve">Segmenting is listening to how a word sounds and splitting it up into phonemes in order to </w:t>
            </w:r>
            <w:r w:rsidR="00C3463C" w:rsidRPr="00270D8A">
              <w:rPr>
                <w:i w:val="0"/>
                <w:color w:val="AD1826" w:themeColor="accent1"/>
                <w:sz w:val="24"/>
                <w:szCs w:val="24"/>
                <w:lang w:val="en-GB"/>
              </w:rPr>
              <w:t xml:space="preserve">write </w:t>
            </w:r>
            <w:r>
              <w:rPr>
                <w:b w:val="0"/>
                <w:i w:val="0"/>
                <w:color w:val="AD1826" w:themeColor="accent1"/>
                <w:sz w:val="24"/>
                <w:szCs w:val="24"/>
                <w:lang w:val="en-GB"/>
              </w:rPr>
              <w:t xml:space="preserve">the word </w:t>
            </w:r>
            <w:r w:rsidR="007D04BE">
              <w:rPr>
                <w:b w:val="0"/>
                <w:color w:val="AD1826" w:themeColor="accent1"/>
                <w:sz w:val="24"/>
                <w:szCs w:val="24"/>
              </w:rPr>
              <w:t>“s-p-</w:t>
            </w:r>
            <w:proofErr w:type="spellStart"/>
            <w:r w:rsidR="007D04BE">
              <w:rPr>
                <w:b w:val="0"/>
                <w:color w:val="AD1826" w:themeColor="accent1"/>
                <w:sz w:val="24"/>
                <w:szCs w:val="24"/>
              </w:rPr>
              <w:t>oo</w:t>
            </w:r>
            <w:proofErr w:type="spellEnd"/>
            <w:r w:rsidR="007D04BE">
              <w:rPr>
                <w:b w:val="0"/>
                <w:color w:val="AD1826" w:themeColor="accent1"/>
                <w:sz w:val="24"/>
                <w:szCs w:val="24"/>
              </w:rPr>
              <w:t>-n</w:t>
            </w:r>
            <w:r w:rsidR="00C3463C" w:rsidRPr="00C3463C">
              <w:rPr>
                <w:b w:val="0"/>
                <w:color w:val="AD1826" w:themeColor="accent1"/>
                <w:sz w:val="24"/>
                <w:szCs w:val="24"/>
              </w:rPr>
              <w:t>”</w:t>
            </w:r>
            <w:r w:rsidR="008B3DC2">
              <w:rPr>
                <w:noProof/>
                <w:lang w:val="en-GB" w:eastAsia="en-GB" w:bidi="ar-SA"/>
              </w:rPr>
              <w:t xml:space="preserve"> </w:t>
            </w:r>
          </w:p>
          <w:p w14:paraId="2F50FF2A" w14:textId="77777777" w:rsidR="007138D6" w:rsidRDefault="007138D6" w:rsidP="007138D6">
            <w:pPr>
              <w:jc w:val="center"/>
              <w:rPr>
                <w:b/>
                <w:color w:val="AD1826" w:themeColor="accent1"/>
                <w:sz w:val="24"/>
                <w:szCs w:val="24"/>
              </w:rPr>
            </w:pPr>
          </w:p>
          <w:p w14:paraId="5159CA6B" w14:textId="77777777" w:rsidR="00C3463C" w:rsidRDefault="00C3463C" w:rsidP="007138D6">
            <w:pPr>
              <w:jc w:val="center"/>
              <w:rPr>
                <w:b/>
                <w:color w:val="AD1826" w:themeColor="accent1"/>
                <w:sz w:val="24"/>
                <w:szCs w:val="24"/>
              </w:rPr>
            </w:pPr>
          </w:p>
          <w:p w14:paraId="7CB754BE" w14:textId="77777777" w:rsidR="007138D6" w:rsidRPr="00C3463C" w:rsidRDefault="007138D6" w:rsidP="007138D6">
            <w:pPr>
              <w:jc w:val="center"/>
              <w:rPr>
                <w:b/>
                <w:color w:val="AD1826" w:themeColor="accent1"/>
                <w:sz w:val="24"/>
                <w:szCs w:val="24"/>
              </w:rPr>
            </w:pPr>
          </w:p>
          <w:p w14:paraId="203AF01E" w14:textId="77777777" w:rsidR="00C3463C" w:rsidRPr="007138D6" w:rsidRDefault="007138D6" w:rsidP="007138D6">
            <w:pPr>
              <w:ind w:left="0"/>
              <w:jc w:val="center"/>
              <w:rPr>
                <w:color w:val="AD1826" w:themeColor="accent1"/>
                <w:sz w:val="24"/>
              </w:rPr>
            </w:pPr>
            <w:r>
              <w:rPr>
                <w:noProof/>
                <w:lang w:val="en-GB" w:eastAsia="en-GB" w:bidi="ar-SA"/>
              </w:rPr>
              <w:drawing>
                <wp:anchor distT="0" distB="0" distL="114300" distR="114300" simplePos="0" relativeHeight="251679744" behindDoc="1" locked="0" layoutInCell="1" allowOverlap="1" wp14:anchorId="1286EB8A" wp14:editId="5D06C9D3">
                  <wp:simplePos x="0" y="0"/>
                  <wp:positionH relativeFrom="column">
                    <wp:posOffset>1010833</wp:posOffset>
                  </wp:positionH>
                  <wp:positionV relativeFrom="paragraph">
                    <wp:posOffset>391160</wp:posOffset>
                  </wp:positionV>
                  <wp:extent cx="1454150" cy="504190"/>
                  <wp:effectExtent l="0" t="0" r="0" b="0"/>
                  <wp:wrapTight wrapText="bothSides">
                    <wp:wrapPolygon edited="0">
                      <wp:start x="0" y="0"/>
                      <wp:lineTo x="0" y="20403"/>
                      <wp:lineTo x="21223" y="20403"/>
                      <wp:lineTo x="21223" y="0"/>
                      <wp:lineTo x="0" y="0"/>
                    </wp:wrapPolygon>
                  </wp:wrapTight>
                  <wp:docPr id="193" name="Picture 193" descr="Blending — Reading Doctor | Apps for teaching kids to read and spe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Blending — Reading Doctor | Apps for teaching kids to read and spel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52" t="22837" r="9233" b="12926"/>
                          <a:stretch/>
                        </pic:blipFill>
                        <pic:spPr bwMode="auto">
                          <a:xfrm>
                            <a:off x="0" y="0"/>
                            <a:ext cx="1454150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463C" w:rsidRPr="00C3463C">
              <w:rPr>
                <w:color w:val="AD1826" w:themeColor="accent1"/>
                <w:sz w:val="24"/>
              </w:rPr>
              <w:t xml:space="preserve">Blending is joining the sounds together to help us to </w:t>
            </w:r>
            <w:r w:rsidR="00C3463C" w:rsidRPr="00C3463C">
              <w:rPr>
                <w:b/>
                <w:bCs/>
                <w:color w:val="AD1826" w:themeColor="accent1"/>
                <w:sz w:val="24"/>
              </w:rPr>
              <w:t xml:space="preserve">read </w:t>
            </w:r>
            <w:r>
              <w:rPr>
                <w:color w:val="AD1826" w:themeColor="accent1"/>
                <w:sz w:val="24"/>
              </w:rPr>
              <w:t>a word</w:t>
            </w:r>
            <w:r w:rsidR="007D04BE">
              <w:rPr>
                <w:color w:val="AD1826" w:themeColor="accent1"/>
                <w:sz w:val="24"/>
              </w:rPr>
              <w:t xml:space="preserve"> “spoon”</w:t>
            </w:r>
            <w:r>
              <w:rPr>
                <w:color w:val="AD1826" w:themeColor="accent1"/>
                <w:sz w:val="24"/>
              </w:rPr>
              <w:t>.</w:t>
            </w:r>
          </w:p>
        </w:tc>
        <w:tc>
          <w:tcPr>
            <w:tcW w:w="3352" w:type="dxa"/>
            <w:shd w:val="clear" w:color="auto" w:fill="A6ABBC" w:themeFill="accent2"/>
            <w:vAlign w:val="center"/>
          </w:tcPr>
          <w:p w14:paraId="101A6261" w14:textId="77777777" w:rsidR="00B34D26" w:rsidRDefault="00B34D26" w:rsidP="00B34D26">
            <w:pPr>
              <w:pStyle w:val="BodyText"/>
              <w:spacing w:before="120" w:after="120"/>
              <w:jc w:val="center"/>
              <w:rPr>
                <w:b/>
                <w:sz w:val="24"/>
              </w:rPr>
            </w:pPr>
            <w:r w:rsidRPr="00B34D26">
              <w:rPr>
                <w:b/>
                <w:sz w:val="24"/>
              </w:rPr>
              <w:t xml:space="preserve">Reading </w:t>
            </w:r>
            <w:r>
              <w:rPr>
                <w:b/>
                <w:sz w:val="24"/>
              </w:rPr>
              <w:t>with your child:</w:t>
            </w:r>
          </w:p>
          <w:p w14:paraId="5F3CCE8C" w14:textId="77777777" w:rsidR="00C3463C" w:rsidRPr="00E125CF" w:rsidRDefault="00C3463C" w:rsidP="00C3463C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3ACCAA40" w14:textId="77777777" w:rsidR="00B34D26" w:rsidRDefault="00B34D26" w:rsidP="00B34D26">
            <w:pPr>
              <w:pStyle w:val="BodyText"/>
              <w:numPr>
                <w:ilvl w:val="0"/>
                <w:numId w:val="26"/>
              </w:numPr>
              <w:spacing w:before="120" w:after="120"/>
              <w:rPr>
                <w:rFonts w:asciiTheme="minorHAnsi" w:hAnsiTheme="minorHAnsi"/>
                <w:color w:val="FFFFFF"/>
                <w:sz w:val="22"/>
                <w:lang w:val="en-GB"/>
              </w:rPr>
            </w:pPr>
            <w:r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>Give them some thinking time</w:t>
            </w:r>
            <w:r>
              <w:rPr>
                <w:rFonts w:asciiTheme="minorHAnsi" w:hAnsiTheme="minorHAnsi"/>
                <w:color w:val="FFFFFF"/>
                <w:sz w:val="22"/>
                <w:lang w:val="en-GB"/>
              </w:rPr>
              <w:t>.</w:t>
            </w:r>
          </w:p>
          <w:p w14:paraId="58AC2779" w14:textId="77777777" w:rsidR="007138D6" w:rsidRDefault="00B34D26" w:rsidP="007138D6">
            <w:pPr>
              <w:pStyle w:val="BodyText"/>
              <w:numPr>
                <w:ilvl w:val="0"/>
                <w:numId w:val="26"/>
              </w:numPr>
              <w:spacing w:before="120" w:after="120"/>
              <w:rPr>
                <w:b/>
                <w:sz w:val="24"/>
              </w:rPr>
            </w:pPr>
            <w:r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>Ask them questions (on the inside cover of the book) to check thei</w:t>
            </w:r>
            <w:r w:rsidR="007138D6">
              <w:rPr>
                <w:rFonts w:asciiTheme="minorHAnsi" w:hAnsiTheme="minorHAnsi"/>
                <w:color w:val="FFFFFF"/>
                <w:sz w:val="22"/>
                <w:lang w:val="en-GB"/>
              </w:rPr>
              <w:t>r understanding (comprehension).</w:t>
            </w:r>
          </w:p>
          <w:p w14:paraId="5F733F12" w14:textId="77777777" w:rsidR="007138D6" w:rsidRPr="007138D6" w:rsidRDefault="00030B75" w:rsidP="007138D6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45720" distB="45720" distL="114300" distR="114300" simplePos="0" relativeHeight="251725824" behindDoc="0" locked="0" layoutInCell="1" allowOverlap="1" wp14:anchorId="261CD25B" wp14:editId="3ABEAEEC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236855</wp:posOffset>
                      </wp:positionV>
                      <wp:extent cx="2112010" cy="2028190"/>
                      <wp:effectExtent l="0" t="0" r="21590" b="10160"/>
                      <wp:wrapSquare wrapText="bothSides"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2010" cy="2028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75DF47" w14:textId="77777777" w:rsidR="00030B75" w:rsidRDefault="00030B75" w:rsidP="00030B75">
                                  <w:pPr>
                                    <w:jc w:val="center"/>
                                    <w:rPr>
                                      <w:color w:val="162766" w:themeColor="text2"/>
                                      <w:sz w:val="24"/>
                                    </w:rPr>
                                  </w:pPr>
                                </w:p>
                                <w:p w14:paraId="2503A2CD" w14:textId="4DC071F3" w:rsidR="00030B75" w:rsidRPr="00030B75" w:rsidRDefault="00030B75" w:rsidP="00030B75">
                                  <w:pPr>
                                    <w:jc w:val="center"/>
                                    <w:rPr>
                                      <w:color w:val="162766" w:themeColor="text2"/>
                                      <w:sz w:val="24"/>
                                    </w:rPr>
                                  </w:pPr>
                                  <w:r w:rsidRPr="00030B75">
                                    <w:rPr>
                                      <w:color w:val="162766" w:themeColor="text2"/>
                                      <w:sz w:val="24"/>
                                    </w:rPr>
                                    <w:t>If you ever need some help with phonics or have any questions, then please come and find us… Phonics today is very different to how we were taught at school</w:t>
                                  </w:r>
                                  <w:r>
                                    <w:rPr>
                                      <w:color w:val="162766" w:themeColor="text2"/>
                                      <w:sz w:val="24"/>
                                    </w:rPr>
                                    <w:t xml:space="preserve"> and we </w:t>
                                  </w:r>
                                  <w:r w:rsidR="00787B96">
                                    <w:rPr>
                                      <w:color w:val="162766" w:themeColor="text2"/>
                                      <w:sz w:val="24"/>
                                    </w:rPr>
                                    <w:t xml:space="preserve">understand it may </w:t>
                                  </w:r>
                                  <w:r w:rsidR="0038021B">
                                    <w:rPr>
                                      <w:color w:val="162766" w:themeColor="text2"/>
                                      <w:sz w:val="24"/>
                                    </w:rPr>
                                    <w:t>seem</w:t>
                                  </w:r>
                                  <w:r>
                                    <w:rPr>
                                      <w:color w:val="162766" w:themeColor="text2"/>
                                      <w:sz w:val="24"/>
                                    </w:rPr>
                                    <w:t xml:space="preserve"> confusing</w:t>
                                  </w:r>
                                  <w:r w:rsidRPr="00030B75">
                                    <w:rPr>
                                      <w:color w:val="162766" w:themeColor="text2"/>
                                      <w:sz w:val="24"/>
                                    </w:rPr>
                                    <w:t>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1CD25B" id="_x0000_s1031" type="#_x0000_t202" style="position:absolute;left:0;text-align:left;margin-left:-5.55pt;margin-top:18.65pt;width:166.3pt;height:159.7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">
                      <v:textbox>
                        <w:txbxContent>
                          <w:p w14:paraId="6075DF47" w14:textId="77777777" w:rsidR="00030B75" w:rsidRDefault="00030B75" w:rsidP="00030B75">
                            <w:pPr>
                              <w:jc w:val="center"/>
                              <w:rPr>
                                <w:color w:val="162766" w:themeColor="text2"/>
                                <w:sz w:val="24"/>
                              </w:rPr>
                            </w:pPr>
                          </w:p>
                          <w:p w14:paraId="2503A2CD" w14:textId="4DC071F3" w:rsidR="00030B75" w:rsidRPr="00030B75" w:rsidRDefault="00030B75" w:rsidP="00030B75">
                            <w:pPr>
                              <w:jc w:val="center"/>
                              <w:rPr>
                                <w:color w:val="162766" w:themeColor="text2"/>
                                <w:sz w:val="24"/>
                              </w:rPr>
                            </w:pPr>
                            <w:r w:rsidRPr="00030B75">
                              <w:rPr>
                                <w:color w:val="162766" w:themeColor="text2"/>
                                <w:sz w:val="24"/>
                              </w:rPr>
                              <w:t>If you ever need some help with phonics or have any questions, then please come and find us… Phonics today is very different to how we were taught at school</w:t>
                            </w:r>
                            <w:r>
                              <w:rPr>
                                <w:color w:val="162766" w:themeColor="text2"/>
                                <w:sz w:val="24"/>
                              </w:rPr>
                              <w:t xml:space="preserve"> and we </w:t>
                            </w:r>
                            <w:r w:rsidR="00787B96">
                              <w:rPr>
                                <w:color w:val="162766" w:themeColor="text2"/>
                                <w:sz w:val="24"/>
                              </w:rPr>
                              <w:t xml:space="preserve">understand it may </w:t>
                            </w:r>
                            <w:r w:rsidR="0038021B">
                              <w:rPr>
                                <w:color w:val="162766" w:themeColor="text2"/>
                                <w:sz w:val="24"/>
                              </w:rPr>
                              <w:t>seem</w:t>
                            </w:r>
                            <w:r>
                              <w:rPr>
                                <w:color w:val="162766" w:themeColor="text2"/>
                                <w:sz w:val="24"/>
                              </w:rPr>
                              <w:t xml:space="preserve"> confusing</w:t>
                            </w:r>
                            <w:r w:rsidRPr="00030B75">
                              <w:rPr>
                                <w:color w:val="162766" w:themeColor="text2"/>
                                <w:sz w:val="24"/>
                              </w:rPr>
                              <w:t>!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89C30A0" wp14:editId="2B023D72">
                      <wp:simplePos x="0" y="0"/>
                      <wp:positionH relativeFrom="column">
                        <wp:posOffset>-112395</wp:posOffset>
                      </wp:positionH>
                      <wp:positionV relativeFrom="paragraph">
                        <wp:posOffset>142240</wp:posOffset>
                      </wp:positionV>
                      <wp:extent cx="2216150" cy="2206625"/>
                      <wp:effectExtent l="0" t="0" r="12700" b="22225"/>
                      <wp:wrapNone/>
                      <wp:docPr id="196" name="Rectangle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0" cy="2206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EC7955" id="Rectangle 196" o:spid="_x0000_s1026" style="position:absolute;margin-left:-8.85pt;margin-top:11.2pt;width:174.5pt;height:173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" fillcolor="white [3212]" strokecolor="white [3212]" strokeweight="1pt"/>
                  </w:pict>
                </mc:Fallback>
              </mc:AlternateContent>
            </w:r>
          </w:p>
          <w:p w14:paraId="17895D8E" w14:textId="77777777" w:rsidR="007138D6" w:rsidRPr="007138D6" w:rsidRDefault="007138D6" w:rsidP="007138D6">
            <w:pPr>
              <w:ind w:left="0"/>
            </w:pPr>
          </w:p>
        </w:tc>
      </w:tr>
    </w:tbl>
    <w:p w14:paraId="49322B3A" w14:textId="77777777" w:rsidR="0084589A" w:rsidRPr="003758E8" w:rsidRDefault="007138D6" w:rsidP="003758E8">
      <w:pPr>
        <w:pStyle w:val="NoSpacing"/>
        <w:rPr>
          <w:sz w:val="4"/>
        </w:rPr>
      </w:pPr>
      <w:r>
        <w:rPr>
          <w:noProof/>
          <w:lang w:val="en-GB" w:eastAsia="en-GB" w:bidi="ar-SA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07E7508" wp14:editId="5E5C78FD">
                <wp:simplePos x="0" y="0"/>
                <wp:positionH relativeFrom="margin">
                  <wp:align>right</wp:align>
                </wp:positionH>
                <wp:positionV relativeFrom="paragraph">
                  <wp:posOffset>-7187763</wp:posOffset>
                </wp:positionV>
                <wp:extent cx="5192111" cy="2596055"/>
                <wp:effectExtent l="0" t="0" r="27940" b="13970"/>
                <wp:wrapNone/>
                <wp:docPr id="230" name="Rectangl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2111" cy="25960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A2F42" id="Rectangle 230" o:spid="_x0000_s1026" style="position:absolute;margin-left:357.65pt;margin-top:-565.95pt;width:408.85pt;height:204.4pt;z-index:251717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" filled="f" strokecolor="#162766 [3215]" strokeweight="1pt">
                <w10:wrap anchorx="margin"/>
              </v:rect>
            </w:pict>
          </mc:Fallback>
        </mc:AlternateContent>
      </w:r>
    </w:p>
    <w:sectPr w:rsidR="0084589A" w:rsidRPr="003758E8" w:rsidSect="003758E8">
      <w:pgSz w:w="15840" w:h="12240" w:orient="landscape"/>
      <w:pgMar w:top="360" w:right="360" w:bottom="360" w:left="360" w:header="288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F3843" w14:textId="77777777" w:rsidR="008E4074" w:rsidRDefault="008E4074" w:rsidP="00DF19EB">
      <w:r>
        <w:separator/>
      </w:r>
    </w:p>
  </w:endnote>
  <w:endnote w:type="continuationSeparator" w:id="0">
    <w:p w14:paraId="4CD491F5" w14:textId="77777777" w:rsidR="008E4074" w:rsidRDefault="008E4074" w:rsidP="00DF1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B4A09" w14:textId="77777777" w:rsidR="008E4074" w:rsidRDefault="008E4074" w:rsidP="00DF19EB">
      <w:r>
        <w:separator/>
      </w:r>
    </w:p>
  </w:footnote>
  <w:footnote w:type="continuationSeparator" w:id="0">
    <w:p w14:paraId="13521A0A" w14:textId="77777777" w:rsidR="008E4074" w:rsidRDefault="008E4074" w:rsidP="00DF1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in;height:1001.7pt" o:bullet="t">
        <v:imagedata r:id="rId1" o:title="blank-book-illustration[1]"/>
      </v:shape>
    </w:pict>
  </w:numPicBullet>
  <w:abstractNum w:abstractNumId="0" w15:restartNumberingAfterBreak="0">
    <w:nsid w:val="FFFFFF1D"/>
    <w:multiLevelType w:val="multilevel"/>
    <w:tmpl w:val="D0C49D6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CE633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A4E22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FA9E124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BDE39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33C50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729432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B92DD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FAB80D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D73825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2BAE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713C88"/>
    <w:multiLevelType w:val="hybridMultilevel"/>
    <w:tmpl w:val="211EDDE4"/>
    <w:lvl w:ilvl="0" w:tplc="FB94270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4060D6" w:themeColor="accent3" w:themeTint="99"/>
        <w:spacing w:val="-1"/>
        <w:w w:val="1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0AAB016D"/>
    <w:multiLevelType w:val="hybridMultilevel"/>
    <w:tmpl w:val="BFB04C04"/>
    <w:lvl w:ilvl="0" w:tplc="B34866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6613A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EC7D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16FF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16B78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746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2426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7EAE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6E4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3E47DE"/>
    <w:multiLevelType w:val="hybridMultilevel"/>
    <w:tmpl w:val="C5F629B8"/>
    <w:lvl w:ilvl="0" w:tplc="F8A6AA14">
      <w:start w:val="1"/>
      <w:numFmt w:val="bullet"/>
      <w:lvlText w:val="o"/>
      <w:lvlJc w:val="left"/>
      <w:pPr>
        <w:ind w:left="864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4" w15:restartNumberingAfterBreak="0">
    <w:nsid w:val="2407694D"/>
    <w:multiLevelType w:val="hybridMultilevel"/>
    <w:tmpl w:val="EAB8413A"/>
    <w:lvl w:ilvl="0" w:tplc="DB3C3C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0870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388A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C6D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9615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FC89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60EB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9CBD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2E8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A33558"/>
    <w:multiLevelType w:val="hybridMultilevel"/>
    <w:tmpl w:val="50264A06"/>
    <w:lvl w:ilvl="0" w:tplc="F8A6AA14">
      <w:start w:val="1"/>
      <w:numFmt w:val="bullet"/>
      <w:lvlText w:val="o"/>
      <w:lvlJc w:val="left"/>
      <w:pPr>
        <w:ind w:left="864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9C7E82"/>
    <w:multiLevelType w:val="hybridMultilevel"/>
    <w:tmpl w:val="1D22E14C"/>
    <w:lvl w:ilvl="0" w:tplc="53FA19F6">
      <w:start w:val="1"/>
      <w:numFmt w:val="bullet"/>
      <w:lvlText w:val=""/>
      <w:lvlPicBulletId w:val="0"/>
      <w:lvlJc w:val="left"/>
      <w:pPr>
        <w:ind w:left="86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7F0686"/>
    <w:multiLevelType w:val="hybridMultilevel"/>
    <w:tmpl w:val="07E2E586"/>
    <w:lvl w:ilvl="0" w:tplc="04720AAC">
      <w:start w:val="1"/>
      <w:numFmt w:val="bullet"/>
      <w:pStyle w:val="ListBullet"/>
      <w:lvlText w:val=""/>
      <w:lvlJc w:val="left"/>
      <w:pPr>
        <w:ind w:left="862" w:hanging="360"/>
      </w:pPr>
      <w:rPr>
        <w:rFonts w:ascii="Symbol" w:hAnsi="Symbol" w:hint="default"/>
        <w:color w:val="162766" w:themeColor="accent3"/>
        <w:spacing w:val="-1"/>
        <w:w w:val="1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393B4314"/>
    <w:multiLevelType w:val="hybridMultilevel"/>
    <w:tmpl w:val="11AC4FD8"/>
    <w:lvl w:ilvl="0" w:tplc="96EC4B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48AF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667D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CAF7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D876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2672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F808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1286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7442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8E66FA"/>
    <w:multiLevelType w:val="hybridMultilevel"/>
    <w:tmpl w:val="EF425F42"/>
    <w:lvl w:ilvl="0" w:tplc="CC54658E">
      <w:start w:val="1"/>
      <w:numFmt w:val="bullet"/>
      <w:pStyle w:val="ListParagraph"/>
      <w:lvlText w:val=""/>
      <w:lvlJc w:val="left"/>
      <w:pPr>
        <w:ind w:left="502" w:hanging="360"/>
      </w:pPr>
      <w:rPr>
        <w:rFonts w:ascii="Symbol" w:hAnsi="Symbol" w:hint="default"/>
        <w:color w:val="FFFFFF"/>
        <w:spacing w:val="-1"/>
        <w:w w:val="100"/>
        <w:sz w:val="20"/>
        <w:szCs w:val="20"/>
        <w:lang w:val="en-US" w:eastAsia="en-US" w:bidi="en-US"/>
      </w:rPr>
    </w:lvl>
    <w:lvl w:ilvl="1" w:tplc="4728243A">
      <w:numFmt w:val="bullet"/>
      <w:lvlText w:val="•"/>
      <w:lvlJc w:val="left"/>
      <w:pPr>
        <w:ind w:left="1342" w:hanging="127"/>
      </w:pPr>
      <w:rPr>
        <w:rFonts w:hint="default"/>
        <w:lang w:val="en-US" w:eastAsia="en-US" w:bidi="en-US"/>
      </w:rPr>
    </w:lvl>
    <w:lvl w:ilvl="2" w:tplc="19AE7A46">
      <w:numFmt w:val="bullet"/>
      <w:lvlText w:val="•"/>
      <w:lvlJc w:val="left"/>
      <w:pPr>
        <w:ind w:left="1564" w:hanging="127"/>
      </w:pPr>
      <w:rPr>
        <w:rFonts w:hint="default"/>
        <w:lang w:val="en-US" w:eastAsia="en-US" w:bidi="en-US"/>
      </w:rPr>
    </w:lvl>
    <w:lvl w:ilvl="3" w:tplc="3356ECAE">
      <w:numFmt w:val="bullet"/>
      <w:lvlText w:val="•"/>
      <w:lvlJc w:val="left"/>
      <w:pPr>
        <w:ind w:left="1786" w:hanging="127"/>
      </w:pPr>
      <w:rPr>
        <w:rFonts w:hint="default"/>
        <w:lang w:val="en-US" w:eastAsia="en-US" w:bidi="en-US"/>
      </w:rPr>
    </w:lvl>
    <w:lvl w:ilvl="4" w:tplc="8C541220">
      <w:numFmt w:val="bullet"/>
      <w:lvlText w:val="•"/>
      <w:lvlJc w:val="left"/>
      <w:pPr>
        <w:ind w:left="2008" w:hanging="127"/>
      </w:pPr>
      <w:rPr>
        <w:rFonts w:hint="default"/>
        <w:lang w:val="en-US" w:eastAsia="en-US" w:bidi="en-US"/>
      </w:rPr>
    </w:lvl>
    <w:lvl w:ilvl="5" w:tplc="C27ED052">
      <w:numFmt w:val="bullet"/>
      <w:lvlText w:val="•"/>
      <w:lvlJc w:val="left"/>
      <w:pPr>
        <w:ind w:left="2230" w:hanging="127"/>
      </w:pPr>
      <w:rPr>
        <w:rFonts w:hint="default"/>
        <w:lang w:val="en-US" w:eastAsia="en-US" w:bidi="en-US"/>
      </w:rPr>
    </w:lvl>
    <w:lvl w:ilvl="6" w:tplc="8B1637A2">
      <w:numFmt w:val="bullet"/>
      <w:lvlText w:val="•"/>
      <w:lvlJc w:val="left"/>
      <w:pPr>
        <w:ind w:left="2452" w:hanging="127"/>
      </w:pPr>
      <w:rPr>
        <w:rFonts w:hint="default"/>
        <w:lang w:val="en-US" w:eastAsia="en-US" w:bidi="en-US"/>
      </w:rPr>
    </w:lvl>
    <w:lvl w:ilvl="7" w:tplc="A170C8FC">
      <w:numFmt w:val="bullet"/>
      <w:lvlText w:val="•"/>
      <w:lvlJc w:val="left"/>
      <w:pPr>
        <w:ind w:left="2674" w:hanging="127"/>
      </w:pPr>
      <w:rPr>
        <w:rFonts w:hint="default"/>
        <w:lang w:val="en-US" w:eastAsia="en-US" w:bidi="en-US"/>
      </w:rPr>
    </w:lvl>
    <w:lvl w:ilvl="8" w:tplc="EBC22514">
      <w:numFmt w:val="bullet"/>
      <w:lvlText w:val="•"/>
      <w:lvlJc w:val="left"/>
      <w:pPr>
        <w:ind w:left="2896" w:hanging="127"/>
      </w:pPr>
      <w:rPr>
        <w:rFonts w:hint="default"/>
        <w:lang w:val="en-US" w:eastAsia="en-US" w:bidi="en-US"/>
      </w:rPr>
    </w:lvl>
  </w:abstractNum>
  <w:abstractNum w:abstractNumId="20" w15:restartNumberingAfterBreak="0">
    <w:nsid w:val="3B9A3EE0"/>
    <w:multiLevelType w:val="hybridMultilevel"/>
    <w:tmpl w:val="B4E423A6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3D0B048A"/>
    <w:multiLevelType w:val="hybridMultilevel"/>
    <w:tmpl w:val="BFD265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90072F"/>
    <w:multiLevelType w:val="hybridMultilevel"/>
    <w:tmpl w:val="98C4189C"/>
    <w:lvl w:ilvl="0" w:tplc="53FA19F6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3DF069BE"/>
    <w:multiLevelType w:val="multilevel"/>
    <w:tmpl w:val="B992A562"/>
    <w:lvl w:ilvl="0">
      <w:numFmt w:val="bullet"/>
      <w:lvlText w:val="•"/>
      <w:lvlJc w:val="left"/>
      <w:pPr>
        <w:ind w:left="1115" w:hanging="127"/>
      </w:pPr>
      <w:rPr>
        <w:rFonts w:ascii="Georgia" w:eastAsia="Georgia" w:hAnsi="Georgia" w:cs="Georgia" w:hint="default"/>
        <w:color w:val="FFFFFF"/>
        <w:spacing w:val="-1"/>
        <w:w w:val="100"/>
        <w:sz w:val="20"/>
        <w:szCs w:val="20"/>
        <w:lang w:val="en-US" w:eastAsia="en-US" w:bidi="en-US"/>
      </w:rPr>
    </w:lvl>
    <w:lvl w:ilvl="1">
      <w:numFmt w:val="bullet"/>
      <w:lvlText w:val="•"/>
      <w:lvlJc w:val="left"/>
      <w:pPr>
        <w:ind w:left="1342" w:hanging="127"/>
      </w:pPr>
      <w:rPr>
        <w:rFonts w:hint="default"/>
        <w:lang w:val="en-US" w:eastAsia="en-US" w:bidi="en-US"/>
      </w:rPr>
    </w:lvl>
    <w:lvl w:ilvl="2">
      <w:numFmt w:val="bullet"/>
      <w:lvlText w:val="•"/>
      <w:lvlJc w:val="left"/>
      <w:pPr>
        <w:ind w:left="1564" w:hanging="12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1786" w:hanging="12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008" w:hanging="12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230" w:hanging="12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2452" w:hanging="12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2674" w:hanging="12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2896" w:hanging="127"/>
      </w:pPr>
      <w:rPr>
        <w:rFonts w:hint="default"/>
        <w:lang w:val="en-US" w:eastAsia="en-US" w:bidi="en-US"/>
      </w:rPr>
    </w:lvl>
  </w:abstractNum>
  <w:abstractNum w:abstractNumId="24" w15:restartNumberingAfterBreak="0">
    <w:nsid w:val="473A4189"/>
    <w:multiLevelType w:val="hybridMultilevel"/>
    <w:tmpl w:val="F104D5C6"/>
    <w:lvl w:ilvl="0" w:tplc="C8A866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0A8E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A698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02F5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7472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E0EA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84E5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0476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625B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4B3FA2"/>
    <w:multiLevelType w:val="hybridMultilevel"/>
    <w:tmpl w:val="EC228170"/>
    <w:lvl w:ilvl="0" w:tplc="F8A6AA14">
      <w:start w:val="1"/>
      <w:numFmt w:val="bullet"/>
      <w:lvlText w:val="o"/>
      <w:lvlJc w:val="left"/>
      <w:pPr>
        <w:ind w:left="862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5F906025"/>
    <w:multiLevelType w:val="hybridMultilevel"/>
    <w:tmpl w:val="55E25988"/>
    <w:lvl w:ilvl="0" w:tplc="23A2784C">
      <w:numFmt w:val="bullet"/>
      <w:lvlText w:val="•"/>
      <w:lvlJc w:val="left"/>
      <w:pPr>
        <w:ind w:left="1115" w:hanging="127"/>
      </w:pPr>
      <w:rPr>
        <w:rFonts w:ascii="Georgia" w:eastAsia="Georgia" w:hAnsi="Georgia" w:cs="Georgia" w:hint="default"/>
        <w:color w:val="FFFFFF"/>
        <w:spacing w:val="-1"/>
        <w:w w:val="100"/>
        <w:sz w:val="20"/>
        <w:szCs w:val="20"/>
        <w:lang w:val="en-US" w:eastAsia="en-US" w:bidi="en-US"/>
      </w:rPr>
    </w:lvl>
    <w:lvl w:ilvl="1" w:tplc="7130A88A">
      <w:numFmt w:val="bullet"/>
      <w:lvlText w:val="•"/>
      <w:lvlJc w:val="left"/>
      <w:pPr>
        <w:ind w:left="1342" w:hanging="127"/>
      </w:pPr>
      <w:rPr>
        <w:rFonts w:hint="default"/>
        <w:lang w:val="en-US" w:eastAsia="en-US" w:bidi="en-US"/>
      </w:rPr>
    </w:lvl>
    <w:lvl w:ilvl="2" w:tplc="2DE8AC6C">
      <w:numFmt w:val="bullet"/>
      <w:lvlText w:val="•"/>
      <w:lvlJc w:val="left"/>
      <w:pPr>
        <w:ind w:left="1564" w:hanging="127"/>
      </w:pPr>
      <w:rPr>
        <w:rFonts w:hint="default"/>
        <w:lang w:val="en-US" w:eastAsia="en-US" w:bidi="en-US"/>
      </w:rPr>
    </w:lvl>
    <w:lvl w:ilvl="3" w:tplc="1C46E89C">
      <w:numFmt w:val="bullet"/>
      <w:lvlText w:val="•"/>
      <w:lvlJc w:val="left"/>
      <w:pPr>
        <w:ind w:left="1786" w:hanging="127"/>
      </w:pPr>
      <w:rPr>
        <w:rFonts w:hint="default"/>
        <w:lang w:val="en-US" w:eastAsia="en-US" w:bidi="en-US"/>
      </w:rPr>
    </w:lvl>
    <w:lvl w:ilvl="4" w:tplc="35126828">
      <w:numFmt w:val="bullet"/>
      <w:lvlText w:val="•"/>
      <w:lvlJc w:val="left"/>
      <w:pPr>
        <w:ind w:left="2008" w:hanging="127"/>
      </w:pPr>
      <w:rPr>
        <w:rFonts w:hint="default"/>
        <w:lang w:val="en-US" w:eastAsia="en-US" w:bidi="en-US"/>
      </w:rPr>
    </w:lvl>
    <w:lvl w:ilvl="5" w:tplc="5B8C6B2A">
      <w:numFmt w:val="bullet"/>
      <w:lvlText w:val="•"/>
      <w:lvlJc w:val="left"/>
      <w:pPr>
        <w:ind w:left="2230" w:hanging="127"/>
      </w:pPr>
      <w:rPr>
        <w:rFonts w:hint="default"/>
        <w:lang w:val="en-US" w:eastAsia="en-US" w:bidi="en-US"/>
      </w:rPr>
    </w:lvl>
    <w:lvl w:ilvl="6" w:tplc="9222A452">
      <w:numFmt w:val="bullet"/>
      <w:lvlText w:val="•"/>
      <w:lvlJc w:val="left"/>
      <w:pPr>
        <w:ind w:left="2452" w:hanging="127"/>
      </w:pPr>
      <w:rPr>
        <w:rFonts w:hint="default"/>
        <w:lang w:val="en-US" w:eastAsia="en-US" w:bidi="en-US"/>
      </w:rPr>
    </w:lvl>
    <w:lvl w:ilvl="7" w:tplc="8446EFF6">
      <w:numFmt w:val="bullet"/>
      <w:lvlText w:val="•"/>
      <w:lvlJc w:val="left"/>
      <w:pPr>
        <w:ind w:left="2674" w:hanging="127"/>
      </w:pPr>
      <w:rPr>
        <w:rFonts w:hint="default"/>
        <w:lang w:val="en-US" w:eastAsia="en-US" w:bidi="en-US"/>
      </w:rPr>
    </w:lvl>
    <w:lvl w:ilvl="8" w:tplc="3FE80F1E">
      <w:numFmt w:val="bullet"/>
      <w:lvlText w:val="•"/>
      <w:lvlJc w:val="left"/>
      <w:pPr>
        <w:ind w:left="2896" w:hanging="127"/>
      </w:pPr>
      <w:rPr>
        <w:rFonts w:hint="default"/>
        <w:lang w:val="en-US" w:eastAsia="en-US" w:bidi="en-US"/>
      </w:rPr>
    </w:lvl>
  </w:abstractNum>
  <w:abstractNum w:abstractNumId="27" w15:restartNumberingAfterBreak="0">
    <w:nsid w:val="609E6274"/>
    <w:multiLevelType w:val="hybridMultilevel"/>
    <w:tmpl w:val="A43CFA50"/>
    <w:lvl w:ilvl="0" w:tplc="53FA19F6">
      <w:start w:val="1"/>
      <w:numFmt w:val="bullet"/>
      <w:lvlText w:val=""/>
      <w:lvlPicBulletId w:val="0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9"/>
  </w:num>
  <w:num w:numId="14">
    <w:abstractNumId w:val="23"/>
  </w:num>
  <w:num w:numId="15">
    <w:abstractNumId w:val="11"/>
  </w:num>
  <w:num w:numId="16">
    <w:abstractNumId w:val="11"/>
    <w:lvlOverride w:ilvl="0">
      <w:startOverride w:val="1"/>
    </w:lvlOverride>
  </w:num>
  <w:num w:numId="17">
    <w:abstractNumId w:val="17"/>
  </w:num>
  <w:num w:numId="18">
    <w:abstractNumId w:val="21"/>
  </w:num>
  <w:num w:numId="19">
    <w:abstractNumId w:val="15"/>
  </w:num>
  <w:num w:numId="20">
    <w:abstractNumId w:val="16"/>
  </w:num>
  <w:num w:numId="21">
    <w:abstractNumId w:val="22"/>
  </w:num>
  <w:num w:numId="22">
    <w:abstractNumId w:val="20"/>
  </w:num>
  <w:num w:numId="23">
    <w:abstractNumId w:val="27"/>
  </w:num>
  <w:num w:numId="24">
    <w:abstractNumId w:val="25"/>
  </w:num>
  <w:num w:numId="25">
    <w:abstractNumId w:val="24"/>
  </w:num>
  <w:num w:numId="26">
    <w:abstractNumId w:val="18"/>
  </w:num>
  <w:num w:numId="27">
    <w:abstractNumId w:val="12"/>
  </w:num>
  <w:num w:numId="28">
    <w:abstractNumId w:val="14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removePersonalInformation/>
  <w:removeDateAndTim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evenAndOddHeaders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289"/>
    <w:rsid w:val="00000156"/>
    <w:rsid w:val="00014408"/>
    <w:rsid w:val="000171E8"/>
    <w:rsid w:val="00030B75"/>
    <w:rsid w:val="00044F1C"/>
    <w:rsid w:val="000B71AE"/>
    <w:rsid w:val="0011269B"/>
    <w:rsid w:val="00140289"/>
    <w:rsid w:val="00140B91"/>
    <w:rsid w:val="00163C76"/>
    <w:rsid w:val="001717FC"/>
    <w:rsid w:val="00215844"/>
    <w:rsid w:val="00222450"/>
    <w:rsid w:val="00270D8A"/>
    <w:rsid w:val="00273253"/>
    <w:rsid w:val="00281E3F"/>
    <w:rsid w:val="002A1B61"/>
    <w:rsid w:val="002E2CEA"/>
    <w:rsid w:val="00333638"/>
    <w:rsid w:val="0034683E"/>
    <w:rsid w:val="003758E8"/>
    <w:rsid w:val="0038021B"/>
    <w:rsid w:val="003A26D5"/>
    <w:rsid w:val="003C7614"/>
    <w:rsid w:val="004100E0"/>
    <w:rsid w:val="0046509A"/>
    <w:rsid w:val="00481CB1"/>
    <w:rsid w:val="004B6740"/>
    <w:rsid w:val="004E4843"/>
    <w:rsid w:val="004F36C3"/>
    <w:rsid w:val="00537E15"/>
    <w:rsid w:val="00565121"/>
    <w:rsid w:val="005C3C2F"/>
    <w:rsid w:val="005D6AC2"/>
    <w:rsid w:val="005D719C"/>
    <w:rsid w:val="005E5F6D"/>
    <w:rsid w:val="006344BD"/>
    <w:rsid w:val="0065632C"/>
    <w:rsid w:val="0065780C"/>
    <w:rsid w:val="00665627"/>
    <w:rsid w:val="006E3AC1"/>
    <w:rsid w:val="007138D6"/>
    <w:rsid w:val="00722313"/>
    <w:rsid w:val="00787B96"/>
    <w:rsid w:val="007D04BE"/>
    <w:rsid w:val="007E34FF"/>
    <w:rsid w:val="0081153D"/>
    <w:rsid w:val="008232F3"/>
    <w:rsid w:val="0084589A"/>
    <w:rsid w:val="00870677"/>
    <w:rsid w:val="00881167"/>
    <w:rsid w:val="008B3DC2"/>
    <w:rsid w:val="008E0E54"/>
    <w:rsid w:val="008E4074"/>
    <w:rsid w:val="009404D2"/>
    <w:rsid w:val="00955CC5"/>
    <w:rsid w:val="0096534D"/>
    <w:rsid w:val="009C2E85"/>
    <w:rsid w:val="009F59B1"/>
    <w:rsid w:val="00A70CF5"/>
    <w:rsid w:val="00A717BE"/>
    <w:rsid w:val="00A75374"/>
    <w:rsid w:val="00A90A5E"/>
    <w:rsid w:val="00A93238"/>
    <w:rsid w:val="00B34D26"/>
    <w:rsid w:val="00B36213"/>
    <w:rsid w:val="00B928BB"/>
    <w:rsid w:val="00BE4720"/>
    <w:rsid w:val="00C21799"/>
    <w:rsid w:val="00C3463C"/>
    <w:rsid w:val="00C34BB3"/>
    <w:rsid w:val="00C86DB3"/>
    <w:rsid w:val="00CB4831"/>
    <w:rsid w:val="00D10635"/>
    <w:rsid w:val="00D23161"/>
    <w:rsid w:val="00D84241"/>
    <w:rsid w:val="00DB52B3"/>
    <w:rsid w:val="00DC7E52"/>
    <w:rsid w:val="00DF19EB"/>
    <w:rsid w:val="00DF7DF8"/>
    <w:rsid w:val="00E035DA"/>
    <w:rsid w:val="00E125CF"/>
    <w:rsid w:val="00E32907"/>
    <w:rsid w:val="00E62B5D"/>
    <w:rsid w:val="00E9107C"/>
    <w:rsid w:val="00EB56F5"/>
    <w:rsid w:val="00EC2AD1"/>
    <w:rsid w:val="00EC3287"/>
    <w:rsid w:val="00EF3390"/>
    <w:rsid w:val="00F448B5"/>
    <w:rsid w:val="00FB677E"/>
    <w:rsid w:val="00FD3631"/>
    <w:rsid w:val="00FD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7853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rsid w:val="00A717BE"/>
    <w:pPr>
      <w:ind w:left="144" w:right="144"/>
    </w:pPr>
    <w:rPr>
      <w:rFonts w:eastAsia="Georgia" w:cs="Georgia"/>
      <w:color w:val="FFFFFF" w:themeColor="background1"/>
      <w:lang w:bidi="en-US"/>
    </w:rPr>
  </w:style>
  <w:style w:type="paragraph" w:styleId="Heading1">
    <w:name w:val="heading 1"/>
    <w:basedOn w:val="BodyText"/>
    <w:next w:val="Normal"/>
    <w:link w:val="Heading1Char"/>
    <w:uiPriority w:val="9"/>
    <w:qFormat/>
    <w:rsid w:val="006344BD"/>
    <w:pPr>
      <w:framePr w:hSpace="180" w:wrap="around" w:vAnchor="text" w:hAnchor="page" w:x="352" w:y="84"/>
      <w:spacing w:before="120" w:after="120"/>
      <w:outlineLvl w:val="0"/>
    </w:pPr>
    <w:rPr>
      <w:rFonts w:asciiTheme="majorHAnsi" w:hAnsiTheme="majorHAnsi"/>
      <w:b/>
      <w:color w:val="FFFFFF"/>
      <w:sz w:val="28"/>
    </w:rPr>
  </w:style>
  <w:style w:type="paragraph" w:styleId="Heading2">
    <w:name w:val="heading 2"/>
    <w:basedOn w:val="BodyText"/>
    <w:next w:val="Normal"/>
    <w:link w:val="Heading2Char"/>
    <w:uiPriority w:val="9"/>
    <w:unhideWhenUsed/>
    <w:qFormat/>
    <w:rsid w:val="00A70CF5"/>
    <w:pPr>
      <w:framePr w:hSpace="180" w:wrap="around" w:vAnchor="text" w:hAnchor="page" w:x="352" w:y="84"/>
      <w:jc w:val="center"/>
      <w:outlineLvl w:val="1"/>
    </w:pPr>
    <w:rPr>
      <w:rFonts w:asciiTheme="majorHAnsi" w:hAnsiTheme="majorHAnsi"/>
      <w:b/>
      <w:color w:val="AD1826" w:themeColor="accent1"/>
      <w:sz w:val="40"/>
    </w:rPr>
  </w:style>
  <w:style w:type="paragraph" w:styleId="Heading3">
    <w:name w:val="heading 3"/>
    <w:basedOn w:val="BodyText"/>
    <w:next w:val="Normal"/>
    <w:link w:val="Heading3Char"/>
    <w:uiPriority w:val="9"/>
    <w:unhideWhenUsed/>
    <w:qFormat/>
    <w:rsid w:val="00A70CF5"/>
    <w:pPr>
      <w:framePr w:hSpace="180" w:wrap="around" w:vAnchor="text" w:hAnchor="page" w:x="352" w:y="84"/>
      <w:jc w:val="center"/>
      <w:outlineLvl w:val="2"/>
    </w:pPr>
    <w:rPr>
      <w:rFonts w:asciiTheme="majorHAnsi" w:hAnsiTheme="majorHAnsi"/>
      <w:b/>
      <w:color w:val="A6ABBC" w:themeColor="accent2"/>
      <w:sz w:val="40"/>
    </w:rPr>
  </w:style>
  <w:style w:type="paragraph" w:styleId="Heading4">
    <w:name w:val="heading 4"/>
    <w:basedOn w:val="BodyText"/>
    <w:next w:val="Normal"/>
    <w:link w:val="Heading4Char"/>
    <w:uiPriority w:val="9"/>
    <w:semiHidden/>
    <w:qFormat/>
    <w:rsid w:val="00EC2AD1"/>
    <w:pPr>
      <w:framePr w:hSpace="180" w:wrap="around" w:vAnchor="text" w:hAnchor="page" w:x="352" w:y="84"/>
      <w:jc w:val="center"/>
      <w:outlineLvl w:val="3"/>
    </w:pPr>
    <w:rPr>
      <w:rFonts w:asciiTheme="minorHAnsi" w:hAnsiTheme="minorHAnsi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CF5"/>
    <w:pPr>
      <w:numPr>
        <w:numId w:val="13"/>
      </w:numPr>
      <w:spacing w:before="120" w:after="120"/>
      <w:ind w:left="499" w:right="142" w:hanging="357"/>
      <w:jc w:val="center"/>
    </w:pPr>
    <w:rPr>
      <w:color w:val="FFFFFF"/>
      <w:sz w:val="20"/>
    </w:rPr>
  </w:style>
  <w:style w:type="paragraph" w:styleId="Header">
    <w:name w:val="header"/>
    <w:basedOn w:val="Normal"/>
    <w:link w:val="HeaderChar"/>
    <w:uiPriority w:val="99"/>
    <w:semiHidden/>
    <w:rsid w:val="00DF19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58E8"/>
    <w:rPr>
      <w:rFonts w:ascii="Georgia" w:eastAsia="Georgia" w:hAnsi="Georgia" w:cs="Georgia"/>
      <w:lang w:bidi="en-US"/>
    </w:rPr>
  </w:style>
  <w:style w:type="paragraph" w:styleId="Footer">
    <w:name w:val="footer"/>
    <w:basedOn w:val="Normal"/>
    <w:link w:val="FooterChar"/>
    <w:uiPriority w:val="99"/>
    <w:semiHidden/>
    <w:rsid w:val="00DF19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758E8"/>
    <w:rPr>
      <w:rFonts w:ascii="Georgia" w:eastAsia="Georgia" w:hAnsi="Georgia" w:cs="Georgia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2E2CEA"/>
    <w:pPr>
      <w:framePr w:hSpace="180" w:wrap="around" w:vAnchor="text" w:hAnchor="page" w:x="352" w:y="84"/>
      <w:spacing w:before="120"/>
      <w:jc w:val="center"/>
    </w:pPr>
    <w:rPr>
      <w:rFonts w:asciiTheme="majorHAnsi" w:hAnsiTheme="majorHAnsi"/>
      <w:caps/>
      <w:color w:val="AD1826" w:themeColor="accent1"/>
      <w:sz w:val="60"/>
    </w:rPr>
  </w:style>
  <w:style w:type="character" w:customStyle="1" w:styleId="TitleChar">
    <w:name w:val="Title Char"/>
    <w:basedOn w:val="DefaultParagraphFont"/>
    <w:link w:val="Title"/>
    <w:uiPriority w:val="10"/>
    <w:rsid w:val="002E2CEA"/>
    <w:rPr>
      <w:rFonts w:asciiTheme="majorHAnsi" w:eastAsia="Georgia" w:hAnsiTheme="majorHAnsi" w:cs="Georgia"/>
      <w:caps/>
      <w:color w:val="AD1826" w:themeColor="accent1"/>
      <w:sz w:val="60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CF5"/>
    <w:pPr>
      <w:framePr w:hSpace="180" w:wrap="around" w:vAnchor="text" w:hAnchor="page" w:x="352" w:y="84"/>
      <w:spacing w:before="120" w:after="120"/>
      <w:jc w:val="center"/>
    </w:pPr>
    <w:rPr>
      <w:rFonts w:asciiTheme="majorHAnsi" w:hAnsiTheme="majorHAnsi"/>
      <w:color w:val="A6ABBC" w:themeColor="accent2"/>
      <w:sz w:val="40"/>
    </w:rPr>
  </w:style>
  <w:style w:type="paragraph" w:styleId="BodyText">
    <w:name w:val="Body Text"/>
    <w:link w:val="BodyTextChar"/>
    <w:uiPriority w:val="99"/>
    <w:semiHidden/>
    <w:rsid w:val="009C2E85"/>
    <w:pPr>
      <w:ind w:left="142" w:right="142"/>
    </w:pPr>
    <w:rPr>
      <w:rFonts w:ascii="Georgia" w:eastAsia="Georgia" w:hAnsi="Georgia" w:cs="Georgia"/>
      <w:color w:val="FFFFFF" w:themeColor="background1"/>
      <w:sz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717BE"/>
    <w:rPr>
      <w:rFonts w:ascii="Georgia" w:eastAsia="Georgia" w:hAnsi="Georgia" w:cs="Georgia"/>
      <w:color w:val="FFFFFF" w:themeColor="background1"/>
      <w:sz w:val="20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2E2CEA"/>
    <w:rPr>
      <w:rFonts w:asciiTheme="majorHAnsi" w:eastAsia="Georgia" w:hAnsiTheme="majorHAnsi" w:cs="Georgia"/>
      <w:color w:val="A6ABBC" w:themeColor="accent2"/>
      <w:sz w:val="40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6344BD"/>
    <w:rPr>
      <w:rFonts w:asciiTheme="majorHAnsi" w:eastAsia="Georgia" w:hAnsiTheme="majorHAnsi" w:cs="Georgia"/>
      <w:b/>
      <w:color w:val="FFFFFF"/>
      <w:sz w:val="28"/>
      <w:lang w:bidi="en-US"/>
    </w:rPr>
  </w:style>
  <w:style w:type="paragraph" w:styleId="NoSpacing">
    <w:name w:val="No Spacing"/>
    <w:uiPriority w:val="1"/>
    <w:semiHidden/>
    <w:rsid w:val="003758E8"/>
    <w:rPr>
      <w:rFonts w:ascii="Georgia" w:eastAsia="Georgia" w:hAnsi="Georgia" w:cs="Georgia"/>
      <w:lang w:bidi="en-US"/>
    </w:rPr>
  </w:style>
  <w:style w:type="paragraph" w:customStyle="1" w:styleId="QuoteAlt">
    <w:name w:val="Quote Alt"/>
    <w:basedOn w:val="IntenseQuote"/>
    <w:uiPriority w:val="1"/>
    <w:rsid w:val="003758E8"/>
    <w:pPr>
      <w:framePr w:hSpace="0" w:wrap="auto" w:vAnchor="margin" w:hAnchor="text" w:xAlign="left" w:yAlign="inline"/>
    </w:pPr>
  </w:style>
  <w:style w:type="paragraph" w:customStyle="1" w:styleId="Image">
    <w:name w:val="Image"/>
    <w:basedOn w:val="Normal"/>
    <w:uiPriority w:val="1"/>
    <w:rsid w:val="006344BD"/>
    <w:pPr>
      <w:ind w:left="0" w:right="0"/>
    </w:pPr>
    <w:rPr>
      <w:noProof/>
      <w:lang w:bidi="ar-SA"/>
    </w:rPr>
  </w:style>
  <w:style w:type="paragraph" w:customStyle="1" w:styleId="Heading1Alt">
    <w:name w:val="Heading 1 Alt"/>
    <w:basedOn w:val="Heading1"/>
    <w:uiPriority w:val="1"/>
    <w:qFormat/>
    <w:rsid w:val="00A93238"/>
    <w:pPr>
      <w:framePr w:wrap="around"/>
    </w:pPr>
    <w:rPr>
      <w:color w:val="162766" w:themeColor="accent3"/>
    </w:rPr>
  </w:style>
  <w:style w:type="character" w:customStyle="1" w:styleId="Heading2Char">
    <w:name w:val="Heading 2 Char"/>
    <w:basedOn w:val="DefaultParagraphFont"/>
    <w:link w:val="Heading2"/>
    <w:uiPriority w:val="9"/>
    <w:rsid w:val="00A70CF5"/>
    <w:rPr>
      <w:rFonts w:asciiTheme="majorHAnsi" w:eastAsia="Georgia" w:hAnsiTheme="majorHAnsi" w:cs="Georgia"/>
      <w:b/>
      <w:color w:val="AD1826" w:themeColor="accent1"/>
      <w:sz w:val="40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A70CF5"/>
    <w:rPr>
      <w:rFonts w:asciiTheme="majorHAnsi" w:eastAsia="Georgia" w:hAnsiTheme="majorHAnsi" w:cs="Georgia"/>
      <w:b/>
      <w:color w:val="A6ABBC" w:themeColor="accent2"/>
      <w:sz w:val="40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7BE"/>
    <w:rPr>
      <w:rFonts w:eastAsia="Georgia" w:cs="Georgia"/>
      <w:b/>
      <w:color w:val="FFFFFF"/>
      <w:sz w:val="20"/>
      <w:lang w:bidi="en-US"/>
    </w:rPr>
  </w:style>
  <w:style w:type="paragraph" w:customStyle="1" w:styleId="Italic">
    <w:name w:val="Italic"/>
    <w:basedOn w:val="BodyText"/>
    <w:uiPriority w:val="1"/>
    <w:semiHidden/>
    <w:rsid w:val="00A70CF5"/>
    <w:pPr>
      <w:spacing w:before="240" w:after="240"/>
    </w:pPr>
    <w:rPr>
      <w:i/>
      <w:color w:val="162766" w:themeColor="text2"/>
    </w:rPr>
  </w:style>
  <w:style w:type="paragraph" w:styleId="Quote">
    <w:name w:val="Quote"/>
    <w:basedOn w:val="BodyText"/>
    <w:next w:val="Normal"/>
    <w:link w:val="QuoteChar"/>
    <w:uiPriority w:val="29"/>
    <w:qFormat/>
    <w:rsid w:val="00281E3F"/>
    <w:pPr>
      <w:spacing w:before="120" w:after="120"/>
      <w:jc w:val="center"/>
    </w:pPr>
    <w:rPr>
      <w:rFonts w:asciiTheme="minorHAnsi" w:hAnsiTheme="minorHAnsi"/>
      <w:b/>
      <w:i/>
      <w:color w:val="FFFFFF"/>
      <w:sz w:val="28"/>
    </w:rPr>
  </w:style>
  <w:style w:type="character" w:customStyle="1" w:styleId="QuoteChar">
    <w:name w:val="Quote Char"/>
    <w:basedOn w:val="DefaultParagraphFont"/>
    <w:link w:val="Quote"/>
    <w:uiPriority w:val="29"/>
    <w:rsid w:val="00281E3F"/>
    <w:rPr>
      <w:rFonts w:eastAsia="Georgia" w:cs="Georgia"/>
      <w:b/>
      <w:i/>
      <w:color w:val="FFFFFF"/>
      <w:sz w:val="28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A70CF5"/>
    <w:pPr>
      <w:framePr w:hSpace="180" w:wrap="around" w:vAnchor="text" w:hAnchor="page" w:x="352" w:y="84"/>
      <w:spacing w:line="254" w:lineRule="auto"/>
      <w:ind w:left="426" w:right="403"/>
      <w:jc w:val="center"/>
    </w:pPr>
    <w:rPr>
      <w:i/>
      <w:color w:val="162766" w:themeColor="text2"/>
      <w:sz w:val="2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758E8"/>
    <w:rPr>
      <w:rFonts w:ascii="Georgia" w:eastAsia="Georgia" w:hAnsi="Georgia" w:cs="Georgia"/>
      <w:i/>
      <w:color w:val="162766" w:themeColor="text2"/>
      <w:sz w:val="26"/>
      <w:lang w:bidi="en-US"/>
    </w:rPr>
  </w:style>
  <w:style w:type="character" w:styleId="PlaceholderText">
    <w:name w:val="Placeholder Text"/>
    <w:basedOn w:val="DefaultParagraphFont"/>
    <w:uiPriority w:val="99"/>
    <w:semiHidden/>
    <w:rsid w:val="002E2CEA"/>
    <w:rPr>
      <w:color w:val="808080"/>
    </w:rPr>
  </w:style>
  <w:style w:type="paragraph" w:customStyle="1" w:styleId="ContactInfo">
    <w:name w:val="Contact Info"/>
    <w:basedOn w:val="Normal"/>
    <w:uiPriority w:val="1"/>
    <w:rsid w:val="002E2CEA"/>
    <w:pPr>
      <w:jc w:val="center"/>
    </w:pPr>
  </w:style>
  <w:style w:type="paragraph" w:customStyle="1" w:styleId="NormalAlt">
    <w:name w:val="Normal Alt"/>
    <w:basedOn w:val="Normal"/>
    <w:uiPriority w:val="1"/>
    <w:rsid w:val="006344BD"/>
    <w:rPr>
      <w:color w:val="auto"/>
    </w:rPr>
  </w:style>
  <w:style w:type="paragraph" w:styleId="ListBullet">
    <w:name w:val="List Bullet"/>
    <w:basedOn w:val="ListParagraph"/>
    <w:uiPriority w:val="99"/>
    <w:rsid w:val="00A93238"/>
    <w:pPr>
      <w:numPr>
        <w:numId w:val="17"/>
      </w:numPr>
      <w:ind w:left="763" w:right="144"/>
      <w:jc w:val="left"/>
    </w:pPr>
    <w:rPr>
      <w:color w:val="162766" w:themeColor="accent3"/>
    </w:rPr>
  </w:style>
  <w:style w:type="character" w:styleId="Hyperlink">
    <w:name w:val="Hyperlink"/>
    <w:basedOn w:val="DefaultParagraphFont"/>
    <w:uiPriority w:val="99"/>
    <w:unhideWhenUsed/>
    <w:rsid w:val="007138D6"/>
    <w:rPr>
      <w:color w:val="A6ABB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05715">
          <w:marLeft w:val="562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08609">
          <w:marLeft w:val="562"/>
          <w:marRight w:val="230"/>
          <w:marTop w:val="2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8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9580">
          <w:marLeft w:val="562"/>
          <w:marRight w:val="59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31641">
          <w:marLeft w:val="56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8665">
          <w:marLeft w:val="56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jp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image" Target="media/image15.jpg"/><Relationship Id="rId32" Type="http://schemas.openxmlformats.org/officeDocument/2006/relationships/image" Target="media/image23.jpeg"/><Relationship Id="rId37" Type="http://schemas.openxmlformats.org/officeDocument/2006/relationships/image" Target="media/image28.jpg"/><Relationship Id="rId40" Type="http://schemas.openxmlformats.org/officeDocument/2006/relationships/image" Target="media/image31.jpe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g"/><Relationship Id="rId36" Type="http://schemas.openxmlformats.org/officeDocument/2006/relationships/image" Target="media/image27.jpeg"/><Relationship Id="rId10" Type="http://schemas.openxmlformats.org/officeDocument/2006/relationships/endnotes" Target="endnotes.xm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jpg"/><Relationship Id="rId17" Type="http://schemas.openxmlformats.org/officeDocument/2006/relationships/image" Target="media/image8.png"/><Relationship Id="rId25" Type="http://schemas.openxmlformats.org/officeDocument/2006/relationships/image" Target="media/image16.jpg"/><Relationship Id="rId33" Type="http://schemas.openxmlformats.org/officeDocument/2006/relationships/image" Target="media/image24.jpeg"/><Relationship Id="rId38" Type="http://schemas.openxmlformats.org/officeDocument/2006/relationships/image" Target="media/image29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ves\AppData\Roaming\Microsoft\Templates\School%20brochure.dotx" TargetMode="External"/></Relationships>
</file>

<file path=word/theme/theme1.xml><?xml version="1.0" encoding="utf-8"?>
<a:theme xmlns:a="http://schemas.openxmlformats.org/drawingml/2006/main" name="SchoolBrochure">
  <a:themeElements>
    <a:clrScheme name="Custom 4">
      <a:dk1>
        <a:srgbClr val="000000"/>
      </a:dk1>
      <a:lt1>
        <a:srgbClr val="FFFFFF"/>
      </a:lt1>
      <a:dk2>
        <a:srgbClr val="162766"/>
      </a:dk2>
      <a:lt2>
        <a:srgbClr val="A6ABBC"/>
      </a:lt2>
      <a:accent1>
        <a:srgbClr val="AD1826"/>
      </a:accent1>
      <a:accent2>
        <a:srgbClr val="A6ABBC"/>
      </a:accent2>
      <a:accent3>
        <a:srgbClr val="162766"/>
      </a:accent3>
      <a:accent4>
        <a:srgbClr val="A6ABBC"/>
      </a:accent4>
      <a:accent5>
        <a:srgbClr val="162766"/>
      </a:accent5>
      <a:accent6>
        <a:srgbClr val="AD1826"/>
      </a:accent6>
      <a:hlink>
        <a:srgbClr val="A6ABBC"/>
      </a:hlink>
      <a:folHlink>
        <a:srgbClr val="162766"/>
      </a:folHlink>
    </a:clrScheme>
    <a:fontScheme name="Custom 18">
      <a:majorFont>
        <a:latin typeface="Gill Sans MT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choolBrochure" id="{0EBEF70A-0B6A-124D-BA55-1ACB303E4008}" vid="{56DA12B9-AFF3-254E-89CB-B4BFD3C7155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9" ma:contentTypeDescription="Create a new document." ma:contentTypeScope="" ma:versionID="76e25e1730b4532ab1d5e5b131a96a5a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d1e9281a84c4949647088091c718de3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B0C6E-35C0-4F03-A135-BBA2696DF46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71EC25B-DF9F-4A02-A72D-F0557E8008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902AD3-64E5-46F6-B50F-B90C4249AB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6D8DC7-559A-48E9-BEC1-4D115A319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brochure</Template>
  <TotalTime>0</TotalTime>
  <Pages>3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2025-10-16T15:41:00Z</dcterms:created>
  <dcterms:modified xsi:type="dcterms:W3CDTF">2025-10-16T15:41:00Z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